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062"/>
        <w:gridCol w:w="2057"/>
        <w:gridCol w:w="6259"/>
        <w:gridCol w:w="4073"/>
      </w:tblGrid>
      <w:tr w:rsidR="008A1EE0" w:rsidRPr="008A1EE0" w14:paraId="50803C35" w14:textId="77777777" w:rsidTr="00325290">
        <w:trPr>
          <w:trHeight w:val="692"/>
        </w:trPr>
        <w:tc>
          <w:tcPr>
            <w:tcW w:w="3098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34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538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281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325290">
        <w:trPr>
          <w:trHeight w:val="769"/>
        </w:trPr>
        <w:tc>
          <w:tcPr>
            <w:tcW w:w="3098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34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538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281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7E6535" w:rsidRPr="001C60E8" w14:paraId="1DEF5F84" w14:textId="77777777" w:rsidTr="00325290">
        <w:trPr>
          <w:trHeight w:val="696"/>
        </w:trPr>
        <w:tc>
          <w:tcPr>
            <w:tcW w:w="3098" w:type="dxa"/>
            <w:shd w:val="clear" w:color="auto" w:fill="auto"/>
          </w:tcPr>
          <w:p w14:paraId="6D7E6417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extreme weather</w:t>
            </w:r>
          </w:p>
          <w:p w14:paraId="571E7009" w14:textId="24D2C360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t>Risk - hyperthermia/Sunstroke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45BCEF66" w14:textId="449E033B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47FBB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>
              <w:t>Leaders/Explorers</w:t>
            </w:r>
            <w:r w:rsidRPr="00547FBB">
              <w:rPr>
                <w:rFonts w:ascii="Times New Roman" w:hAnsi="Times New Roman" w:cs="Times New Roman"/>
                <w:noProof/>
                <w:sz w:val="16"/>
                <w:szCs w:val="16"/>
              </w:rPr>
              <w:t> </w:t>
            </w:r>
            <w:r w:rsidRPr="00547FBB">
              <w:rPr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7CEEC19A" w14:textId="77777777" w:rsidR="007E6535" w:rsidRPr="00547FBB" w:rsidRDefault="007E6535" w:rsidP="007E6535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7FBB">
              <w:rPr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sz w:val="16"/>
                <w:szCs w:val="16"/>
              </w:rPr>
              <w:instrText xml:space="preserve"> FORMTEXT </w:instrText>
            </w:r>
            <w:r w:rsidRPr="00547FBB">
              <w:rPr>
                <w:sz w:val="16"/>
                <w:szCs w:val="16"/>
              </w:rPr>
            </w:r>
            <w:r w:rsidRPr="00547FBB">
              <w:rPr>
                <w:sz w:val="16"/>
                <w:szCs w:val="16"/>
              </w:rPr>
              <w:fldChar w:fldCharType="separate"/>
            </w:r>
            <w:r>
              <w:t xml:space="preserve">Appropriate clothing to be used/available - wet/cold weather gear/warm </w:t>
            </w:r>
            <w:proofErr w:type="gramStart"/>
            <w:r>
              <w:t>clothing..</w:t>
            </w:r>
            <w:proofErr w:type="gramEnd"/>
            <w:r>
              <w:t xml:space="preserve">  Hot weather - </w:t>
            </w:r>
            <w:proofErr w:type="spellStart"/>
            <w:r>
              <w:t>suncream</w:t>
            </w:r>
            <w:proofErr w:type="spellEnd"/>
            <w:r>
              <w:t>, hat. At least 2 litres of water per explorer to be carried (all day hike).  Parents to be advised through newsletter.  To be checked before setting off.</w:t>
            </w:r>
            <w:r w:rsidRPr="00547FBB">
              <w:rPr>
                <w:sz w:val="16"/>
                <w:szCs w:val="16"/>
              </w:rPr>
              <w:fldChar w:fldCharType="end"/>
            </w:r>
          </w:p>
          <w:p w14:paraId="5F76D4F1" w14:textId="1A6C9C96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81" w:type="dxa"/>
            <w:shd w:val="clear" w:color="auto" w:fill="auto"/>
          </w:tcPr>
          <w:p w14:paraId="6CD40C79" w14:textId="6E86229C" w:rsidR="007E6535" w:rsidRPr="00547FBB" w:rsidRDefault="007E6535" w:rsidP="007E6535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7FBB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547FBB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547FBB">
              <w:rPr>
                <w:color w:val="FF0000"/>
                <w:sz w:val="16"/>
                <w:szCs w:val="16"/>
              </w:rPr>
            </w:r>
            <w:r w:rsidRPr="00547FBB">
              <w:rPr>
                <w:color w:val="FF0000"/>
                <w:sz w:val="16"/>
                <w:szCs w:val="16"/>
              </w:rPr>
              <w:fldChar w:fldCharType="separate"/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noProof/>
                <w:color w:val="FF0000"/>
                <w:sz w:val="16"/>
                <w:szCs w:val="16"/>
              </w:rPr>
              <w:t> </w:t>
            </w:r>
            <w:r w:rsidRPr="00547FBB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7E6535" w:rsidRPr="001C60E8" w14:paraId="671F186C" w14:textId="77777777" w:rsidTr="00325290">
        <w:trPr>
          <w:trHeight w:val="737"/>
        </w:trPr>
        <w:tc>
          <w:tcPr>
            <w:tcW w:w="3098" w:type="dxa"/>
            <w:shd w:val="clear" w:color="auto" w:fill="auto"/>
          </w:tcPr>
          <w:p w14:paraId="2AEAA9A4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Uneven/wet/</w:t>
            </w:r>
            <w:proofErr w:type="gramStart"/>
            <w:r>
              <w:t>slippery  ground</w:t>
            </w:r>
            <w:proofErr w:type="gramEnd"/>
          </w:p>
          <w:p w14:paraId="66207286" w14:textId="077AD2DF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t>Risk - falling injuring themselves/death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05D66B42" w14:textId="0DF863C5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Leaders/Explorers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0D183D3C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 xml:space="preserve">Minimum of 4 explorers in group.  Training in what to do in the case of emergency (first aid/one to stay with injured/two to go for help (if no mobile coverage </w:t>
            </w:r>
            <w:proofErr w:type="spellStart"/>
            <w:r>
              <w:t>availabe</w:t>
            </w:r>
            <w:proofErr w:type="spellEnd"/>
            <w:r>
              <w:t xml:space="preserve">), write down grid reference before leaving/use tent/survival shelter/get out of wet </w:t>
            </w:r>
            <w:proofErr w:type="gramStart"/>
            <w:r>
              <w:t>clothing)  Personal</w:t>
            </w:r>
            <w:proofErr w:type="gramEnd"/>
            <w:r>
              <w:t xml:space="preserve"> first aid kits to be carried by all individuals.</w:t>
            </w:r>
          </w:p>
          <w:p w14:paraId="5AA696C7" w14:textId="75F1D0E7" w:rsidR="007E6535" w:rsidRPr="005409AB" w:rsidRDefault="007E6535" w:rsidP="007E6535">
            <w:pPr>
              <w:rPr>
                <w:color w:val="000000" w:themeColor="text1"/>
                <w:sz w:val="16"/>
                <w:szCs w:val="16"/>
              </w:rPr>
            </w:pPr>
            <w:r>
              <w:t>Walking boots to be worn.  Parents advised in newsletter.  Check before leaving for hike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43F34807" w14:textId="58E83144" w:rsidR="007E6535" w:rsidRPr="00547FBB" w:rsidRDefault="007E6535" w:rsidP="007E653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7E6535" w:rsidRPr="001C60E8" w14:paraId="1B67C91E" w14:textId="77777777" w:rsidTr="00325290">
        <w:trPr>
          <w:trHeight w:val="678"/>
        </w:trPr>
        <w:tc>
          <w:tcPr>
            <w:tcW w:w="3098" w:type="dxa"/>
            <w:shd w:val="clear" w:color="auto" w:fill="auto"/>
          </w:tcPr>
          <w:p w14:paraId="5EB6E793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getting lost</w:t>
            </w:r>
          </w:p>
          <w:p w14:paraId="18CE9F2C" w14:textId="29DEE57E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>
              <w:t xml:space="preserve">Risk - Unable to find way to meeting point 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49BD0EAF" w14:textId="6716EC9C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Leaders/Explorers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758014B4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 xml:space="preserve">Tracking device and Emergency rations to be carried on unescorted hikes.  </w:t>
            </w:r>
            <w:proofErr w:type="spellStart"/>
            <w:r>
              <w:t>Preplanned</w:t>
            </w:r>
            <w:proofErr w:type="spellEnd"/>
            <w:r>
              <w:t xml:space="preserve"> route to be carried and provided to leaders and keep in touch coordinator.</w:t>
            </w:r>
          </w:p>
          <w:p w14:paraId="4DA73D25" w14:textId="77777777" w:rsidR="007E6535" w:rsidRDefault="007E6535" w:rsidP="007E6535">
            <w:pPr>
              <w:widowControl/>
              <w:autoSpaceDE/>
              <w:autoSpaceDN/>
            </w:pPr>
            <w:r>
              <w:t xml:space="preserve">Compass and maps to be carried </w:t>
            </w:r>
          </w:p>
          <w:p w14:paraId="23E182BE" w14:textId="77777777" w:rsidR="007E6535" w:rsidRDefault="007E6535" w:rsidP="007E6535">
            <w:pPr>
              <w:widowControl/>
              <w:autoSpaceDE/>
              <w:autoSpaceDN/>
            </w:pPr>
            <w:r>
              <w:t>Emergency phone/whistle per group</w:t>
            </w:r>
          </w:p>
          <w:p w14:paraId="1D6185BF" w14:textId="77777777" w:rsidR="007E6535" w:rsidRDefault="007E6535" w:rsidP="007E6535">
            <w:pPr>
              <w:widowControl/>
              <w:autoSpaceDE/>
              <w:autoSpaceDN/>
            </w:pPr>
            <w:r>
              <w:t>Emergency shelter or tent carried</w:t>
            </w:r>
          </w:p>
          <w:p w14:paraId="4154B83E" w14:textId="77777777" w:rsidR="007E6535" w:rsidRDefault="007E6535" w:rsidP="007E6535">
            <w:pPr>
              <w:widowControl/>
              <w:autoSpaceDE/>
              <w:autoSpaceDN/>
            </w:pPr>
            <w:r>
              <w:t>Discussions in preplanning meeting of escape routes to civilisation</w:t>
            </w:r>
          </w:p>
          <w:p w14:paraId="6A2D03C7" w14:textId="77777777" w:rsidR="007E6535" w:rsidRDefault="007E6535" w:rsidP="007E6535">
            <w:pPr>
              <w:widowControl/>
              <w:autoSpaceDE/>
              <w:autoSpaceDN/>
            </w:pPr>
            <w:r>
              <w:t xml:space="preserve">Appropriate training prior to hike.  Leaders to have appropriate </w:t>
            </w:r>
            <w:proofErr w:type="spellStart"/>
            <w:r>
              <w:t>qualilfication</w:t>
            </w:r>
            <w:proofErr w:type="spellEnd"/>
            <w:r>
              <w:t xml:space="preserve"> for terrain (Mountain leader if required)</w:t>
            </w:r>
          </w:p>
          <w:p w14:paraId="7751A483" w14:textId="5BF6E0A7" w:rsidR="007E6535" w:rsidRPr="005409AB" w:rsidRDefault="007E6535" w:rsidP="007E6535">
            <w:pPr>
              <w:rPr>
                <w:color w:val="000000" w:themeColor="text1"/>
                <w:sz w:val="16"/>
                <w:szCs w:val="16"/>
              </w:rPr>
            </w:pPr>
            <w:r>
              <w:t xml:space="preserve"> 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12211D25" w14:textId="29154E12" w:rsidR="007E6535" w:rsidRPr="00547FBB" w:rsidRDefault="007E6535" w:rsidP="007E653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t> </w:t>
            </w:r>
            <w:r>
              <w:rPr>
                <w:b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7E6535" w:rsidRPr="001C60E8" w14:paraId="1A55CBB8" w14:textId="77777777" w:rsidTr="00325290">
        <w:trPr>
          <w:trHeight w:val="678"/>
        </w:trPr>
        <w:tc>
          <w:tcPr>
            <w:tcW w:w="3098" w:type="dxa"/>
            <w:shd w:val="clear" w:color="auto" w:fill="auto"/>
          </w:tcPr>
          <w:p w14:paraId="3160D57E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traffic</w:t>
            </w:r>
          </w:p>
          <w:p w14:paraId="31B3B97B" w14:textId="6AEB0B27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>
              <w:t>Risk - getting knocked down by vehicle/death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56DF6A7D" w14:textId="5617C2D7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Leaders/explorers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54053033" w14:textId="689A8CB1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Route to avoid roads where possible, footbridges/</w:t>
            </w:r>
            <w:proofErr w:type="spellStart"/>
            <w:r>
              <w:t>pedestrain</w:t>
            </w:r>
            <w:proofErr w:type="spellEnd"/>
            <w:r>
              <w:t xml:space="preserve"> crossing to be used.  </w:t>
            </w:r>
            <w:proofErr w:type="spellStart"/>
            <w:r>
              <w:t>Hifi's</w:t>
            </w:r>
            <w:proofErr w:type="spellEnd"/>
            <w:r>
              <w:t>/</w:t>
            </w:r>
            <w:proofErr w:type="spellStart"/>
            <w:r>
              <w:t>flourescent</w:t>
            </w:r>
            <w:proofErr w:type="spellEnd"/>
            <w:r>
              <w:t xml:space="preserve"> covering for backpacks to be used.  Pretraining to include road safety.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6616F8DB" w14:textId="0C14534C" w:rsidR="007E6535" w:rsidRPr="00547FBB" w:rsidRDefault="007E6535" w:rsidP="007E6535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7E6535" w:rsidRPr="00547FBB" w14:paraId="2E86EC50" w14:textId="77777777" w:rsidTr="00325290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3098" w:type="dxa"/>
            <w:shd w:val="clear" w:color="auto" w:fill="auto"/>
          </w:tcPr>
          <w:p w14:paraId="02CC3ACB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cooking equipment/fuel</w:t>
            </w:r>
          </w:p>
          <w:p w14:paraId="5B480BDA" w14:textId="6FF8295A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>
              <w:t xml:space="preserve">Risk - burns and scolds 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75FB85C1" w14:textId="1E5756F6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Explorers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4D473BF7" w14:textId="17AFF01D" w:rsidR="007E6535" w:rsidRPr="005409AB" w:rsidRDefault="007E6535" w:rsidP="007E6535">
            <w:pPr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Pretraining to include correct usage of cooking equipment and first aid.  Water bucket for any fires.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40D46080" w14:textId="539B4CB8" w:rsidR="007E6535" w:rsidRPr="00547FBB" w:rsidRDefault="007E6535" w:rsidP="007E6535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7E6535" w:rsidRPr="00547FBB" w14:paraId="16DDF5FD" w14:textId="77777777" w:rsidTr="00325290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3098" w:type="dxa"/>
            <w:shd w:val="clear" w:color="auto" w:fill="auto"/>
          </w:tcPr>
          <w:p w14:paraId="07DB13ED" w14:textId="77777777" w:rsidR="007E6535" w:rsidRDefault="007E6535" w:rsidP="007E6535">
            <w:pPr>
              <w:widowControl/>
              <w:autoSpaceDE/>
              <w:autoSpaceDN/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Hazard - food</w:t>
            </w:r>
          </w:p>
          <w:p w14:paraId="63C75E49" w14:textId="7A981FD8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>
              <w:t>Risk - food poisoning/</w:t>
            </w:r>
            <w:proofErr w:type="spellStart"/>
            <w:r>
              <w:t>alergies</w:t>
            </w:r>
            <w:proofErr w:type="spellEnd"/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34" w:type="dxa"/>
            <w:shd w:val="clear" w:color="auto" w:fill="auto"/>
          </w:tcPr>
          <w:p w14:paraId="72790B2E" w14:textId="390A9CE0" w:rsidR="007E6535" w:rsidRPr="005409AB" w:rsidRDefault="007E6535" w:rsidP="007E6535">
            <w:pPr>
              <w:widowControl/>
              <w:autoSpaceDE/>
              <w:autoSpaceDN/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>Explorers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538" w:type="dxa"/>
            <w:shd w:val="clear" w:color="auto" w:fill="auto"/>
          </w:tcPr>
          <w:p w14:paraId="28AEDCCC" w14:textId="67311D82" w:rsidR="007E6535" w:rsidRPr="005409AB" w:rsidRDefault="007E6535" w:rsidP="007E6535">
            <w:pPr>
              <w:rPr>
                <w:color w:val="000000" w:themeColor="text1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>
              <w:t xml:space="preserve">Pretraining to include suitable foods to carry (no raw meat).  Prior to hike/expedition food </w:t>
            </w:r>
            <w:proofErr w:type="spellStart"/>
            <w:r>
              <w:t>alergies</w:t>
            </w:r>
            <w:proofErr w:type="spellEnd"/>
            <w:r>
              <w:t xml:space="preserve"> to be discussed with group and not taken on event (</w:t>
            </w:r>
            <w:proofErr w:type="spellStart"/>
            <w:proofErr w:type="gramStart"/>
            <w:r>
              <w:t>eg</w:t>
            </w:r>
            <w:proofErr w:type="spellEnd"/>
            <w:proofErr w:type="gramEnd"/>
            <w:r>
              <w:t xml:space="preserve"> nuts)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81" w:type="dxa"/>
            <w:shd w:val="clear" w:color="auto" w:fill="auto"/>
          </w:tcPr>
          <w:p w14:paraId="575945F7" w14:textId="6245DFCA" w:rsidR="007E6535" w:rsidRPr="00547FBB" w:rsidRDefault="007E6535" w:rsidP="007E6535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default" r:id="rId11"/>
      <w:footerReference w:type="default" r:id="rId12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49A3" w14:textId="77777777" w:rsidR="00EF2A50" w:rsidRDefault="00EF2A50">
      <w:r>
        <w:separator/>
      </w:r>
    </w:p>
  </w:endnote>
  <w:endnote w:type="continuationSeparator" w:id="0">
    <w:p w14:paraId="51849AFD" w14:textId="77777777" w:rsidR="00EF2A50" w:rsidRDefault="00EF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  <w:embedRegular r:id="rId1" w:fontKey="{511D1372-332F-413C-89E6-4174497C87A5}"/>
    <w:embedBold r:id="rId2" w:fontKey="{9C259044-D9AA-4A53-B293-BB2EBD97FD03}"/>
    <w:embedItalic r:id="rId3" w:fontKey="{FADEE1EC-AF09-43F7-8B20-78CC321B94A2}"/>
    <w:embedBoldItalic r:id="rId4" w:fontKey="{FD74A2A3-F1E8-4DD0-97AC-06B1F53803E7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4DDA6D86-EF4A-4771-8D68-64ABF8F40EC4}"/>
    <w:embedBold r:id="rId6" w:fontKey="{18C471F4-7468-4174-8902-6DD0FA5921D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8F51D9-69E3-4885-B728-85ABB2D063B5}"/>
  </w:font>
  <w:font w:name="Nunito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E78ED5FA-0D25-4757-9201-6EF1D22B70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E41B9413-5696-4234-A885-27E21E105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7D0C5" w14:textId="77777777" w:rsidR="00EF2A50" w:rsidRDefault="00EF2A50">
      <w:r>
        <w:separator/>
      </w:r>
    </w:p>
  </w:footnote>
  <w:footnote w:type="continuationSeparator" w:id="0">
    <w:p w14:paraId="7CD4EBC8" w14:textId="77777777" w:rsidR="00EF2A50" w:rsidRDefault="00EF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10C1B5AD" w:rsidR="00E01710" w:rsidRPr="008349D7" w:rsidRDefault="007E6535" w:rsidP="00E01710">
    <w:pPr>
      <w:pStyle w:val="Heading4"/>
    </w:pPr>
    <w:r>
      <w:t>Hiking</w:t>
    </w:r>
    <w:r w:rsidR="00325290">
      <w:t xml:space="preserve"> </w:t>
    </w:r>
    <w:r w:rsidR="008349D7">
      <w:t xml:space="preserve">Risk </w:t>
    </w:r>
    <w:proofErr w:type="gramStart"/>
    <w:r w:rsidR="008349D7">
      <w:t>Assessment</w:t>
    </w:r>
    <w:r w:rsidR="008A1EE0">
      <w:t xml:space="preserve">  Ver</w:t>
    </w:r>
    <w:proofErr w:type="gramEnd"/>
    <w:r w:rsidR="008A1EE0">
      <w:t xml:space="preserve"> </w:t>
    </w:r>
    <w:r w:rsidR="005409AB"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 w:rsidR="005409AB">
      <w:rPr>
        <w:sz w:val="20"/>
        <w:szCs w:val="12"/>
      </w:rPr>
      <w:t>20/12/2020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B2B"/>
    <w:rsid w:val="000056B8"/>
    <w:rsid w:val="000072E3"/>
    <w:rsid w:val="000262D7"/>
    <w:rsid w:val="00034967"/>
    <w:rsid w:val="0004158D"/>
    <w:rsid w:val="00064B38"/>
    <w:rsid w:val="000702F6"/>
    <w:rsid w:val="0009099A"/>
    <w:rsid w:val="000A48F6"/>
    <w:rsid w:val="000A5F8E"/>
    <w:rsid w:val="000D5A10"/>
    <w:rsid w:val="000D62CF"/>
    <w:rsid w:val="000E1649"/>
    <w:rsid w:val="00102EA0"/>
    <w:rsid w:val="00106F71"/>
    <w:rsid w:val="00112796"/>
    <w:rsid w:val="001327A0"/>
    <w:rsid w:val="00134916"/>
    <w:rsid w:val="00166993"/>
    <w:rsid w:val="00185270"/>
    <w:rsid w:val="00185EAA"/>
    <w:rsid w:val="001A4AF8"/>
    <w:rsid w:val="001B69B6"/>
    <w:rsid w:val="001B6D1F"/>
    <w:rsid w:val="001C60E8"/>
    <w:rsid w:val="001F499D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25290"/>
    <w:rsid w:val="00335897"/>
    <w:rsid w:val="0034438D"/>
    <w:rsid w:val="003550EE"/>
    <w:rsid w:val="0036051E"/>
    <w:rsid w:val="003741E1"/>
    <w:rsid w:val="00383932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668F"/>
    <w:rsid w:val="004900C8"/>
    <w:rsid w:val="004B455A"/>
    <w:rsid w:val="004C6902"/>
    <w:rsid w:val="004E1C74"/>
    <w:rsid w:val="004E31E2"/>
    <w:rsid w:val="004E37CB"/>
    <w:rsid w:val="004E5959"/>
    <w:rsid w:val="004E768C"/>
    <w:rsid w:val="00526CDC"/>
    <w:rsid w:val="00537D6B"/>
    <w:rsid w:val="005409AB"/>
    <w:rsid w:val="005428F0"/>
    <w:rsid w:val="00542D96"/>
    <w:rsid w:val="00547FBB"/>
    <w:rsid w:val="00551736"/>
    <w:rsid w:val="00584D83"/>
    <w:rsid w:val="00591F70"/>
    <w:rsid w:val="005A0067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6293D"/>
    <w:rsid w:val="00681D40"/>
    <w:rsid w:val="006B2FFC"/>
    <w:rsid w:val="006E4079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59DA"/>
    <w:rsid w:val="007E58C6"/>
    <w:rsid w:val="007E6535"/>
    <w:rsid w:val="00814A8E"/>
    <w:rsid w:val="008349D7"/>
    <w:rsid w:val="008402C3"/>
    <w:rsid w:val="00844F5B"/>
    <w:rsid w:val="0084623F"/>
    <w:rsid w:val="008473D8"/>
    <w:rsid w:val="00882543"/>
    <w:rsid w:val="00883946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C41BB"/>
    <w:rsid w:val="009F4294"/>
    <w:rsid w:val="00A13568"/>
    <w:rsid w:val="00A17A3E"/>
    <w:rsid w:val="00A30463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06B"/>
    <w:rsid w:val="00B86098"/>
    <w:rsid w:val="00B91396"/>
    <w:rsid w:val="00B95CCA"/>
    <w:rsid w:val="00BD428E"/>
    <w:rsid w:val="00BD70F5"/>
    <w:rsid w:val="00BF04FF"/>
    <w:rsid w:val="00BF7AEF"/>
    <w:rsid w:val="00BF7C33"/>
    <w:rsid w:val="00C10E3A"/>
    <w:rsid w:val="00C33549"/>
    <w:rsid w:val="00C432B5"/>
    <w:rsid w:val="00C43F0A"/>
    <w:rsid w:val="00C46720"/>
    <w:rsid w:val="00C517A0"/>
    <w:rsid w:val="00C629E3"/>
    <w:rsid w:val="00C648DB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769A4"/>
    <w:rsid w:val="00D83ACF"/>
    <w:rsid w:val="00D9530F"/>
    <w:rsid w:val="00D95E26"/>
    <w:rsid w:val="00DD1A3A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6051"/>
    <w:rsid w:val="00F64801"/>
    <w:rsid w:val="00F65513"/>
    <w:rsid w:val="00FB3B35"/>
    <w:rsid w:val="00FB55A6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2</TotalTime>
  <Pages>2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Gareth Ovens</cp:lastModifiedBy>
  <cp:revision>2</cp:revision>
  <cp:lastPrinted>2019-01-31T09:56:00Z</cp:lastPrinted>
  <dcterms:created xsi:type="dcterms:W3CDTF">2020-12-27T14:58:00Z</dcterms:created>
  <dcterms:modified xsi:type="dcterms:W3CDTF">2020-12-27T14:58:00Z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