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696"/>
        <w:gridCol w:w="3828"/>
        <w:gridCol w:w="2268"/>
        <w:gridCol w:w="2551"/>
        <w:gridCol w:w="2126"/>
        <w:gridCol w:w="2954"/>
      </w:tblGrid>
      <w:tr w:rsidR="00106F71" w:rsidRPr="008349D7" w14:paraId="0CD4EC89" w14:textId="77777777" w:rsidTr="00E0171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4BF4D4CA" w14:textId="77777777" w:rsidR="00106F71" w:rsidRDefault="00106F71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547FBB">
              <w:rPr>
                <w:b/>
                <w:sz w:val="20"/>
                <w:szCs w:val="20"/>
              </w:rPr>
              <w:t xml:space="preserve"> </w:t>
            </w:r>
            <w:r w:rsidR="0004158D">
              <w:rPr>
                <w:b/>
                <w:sz w:val="20"/>
                <w:szCs w:val="20"/>
              </w:rPr>
              <w:t xml:space="preserve">People involved and </w:t>
            </w:r>
            <w:r w:rsidRPr="00547FBB">
              <w:rPr>
                <w:b/>
                <w:sz w:val="20"/>
                <w:szCs w:val="20"/>
              </w:rPr>
              <w:t>location</w:t>
            </w:r>
          </w:p>
          <w:p w14:paraId="7601BC00" w14:textId="490801E2" w:rsidR="00E01710" w:rsidRPr="00E01710" w:rsidRDefault="00E01710" w:rsidP="00E01710">
            <w:pPr>
              <w:widowControl/>
              <w:autoSpaceDE/>
              <w:autoSpaceDN/>
              <w:spacing w:line="192" w:lineRule="auto"/>
              <w:rPr>
                <w:bCs/>
                <w:sz w:val="20"/>
                <w:szCs w:val="20"/>
              </w:rPr>
            </w:pPr>
            <w:r w:rsidRPr="00E01710">
              <w:rPr>
                <w:bCs/>
                <w:sz w:val="20"/>
                <w:szCs w:val="20"/>
              </w:rPr>
              <w:t>(</w:t>
            </w:r>
            <w:r w:rsidRPr="00316759">
              <w:rPr>
                <w:bCs/>
                <w:sz w:val="20"/>
                <w:szCs w:val="20"/>
              </w:rPr>
              <w:t>Group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316759">
              <w:rPr>
                <w:bCs/>
                <w:sz w:val="20"/>
                <w:szCs w:val="20"/>
              </w:rPr>
              <w:t>Section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316759">
              <w:rPr>
                <w:bCs/>
                <w:sz w:val="20"/>
                <w:szCs w:val="20"/>
              </w:rPr>
              <w:t>Location</w:t>
            </w:r>
            <w:r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3828" w:type="dxa"/>
            <w:vMerge w:val="restart"/>
            <w:shd w:val="clear" w:color="auto" w:fill="E2EFD9" w:themeFill="accent6" w:themeFillTint="33"/>
          </w:tcPr>
          <w:p w14:paraId="3B963114" w14:textId="397C34ED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14:paraId="0BE5A775" w14:textId="70B66290" w:rsidR="00106F71" w:rsidRPr="00547FBB" w:rsidRDefault="0004158D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04158D">
              <w:rPr>
                <w:b/>
                <w:sz w:val="20"/>
                <w:szCs w:val="20"/>
              </w:rPr>
              <w:t>Date R</w:t>
            </w:r>
            <w:r>
              <w:rPr>
                <w:b/>
                <w:sz w:val="20"/>
                <w:szCs w:val="20"/>
              </w:rPr>
              <w:t>A</w:t>
            </w:r>
            <w:r w:rsidRPr="0004158D">
              <w:rPr>
                <w:b/>
                <w:sz w:val="20"/>
                <w:szCs w:val="20"/>
              </w:rPr>
              <w:t xml:space="preserve"> is first adopted for group</w:t>
            </w:r>
            <w:r w:rsidR="00E01710">
              <w:rPr>
                <w:b/>
                <w:sz w:val="20"/>
                <w:szCs w:val="20"/>
              </w:rPr>
              <w:t xml:space="preserve"> or </w:t>
            </w:r>
            <w:r w:rsidRPr="0004158D">
              <w:rPr>
                <w:b/>
                <w:sz w:val="20"/>
                <w:szCs w:val="20"/>
              </w:rPr>
              <w:t>unit use or updated locally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0455E928" w14:textId="5F23963F" w:rsidR="00106F71" w:rsidRPr="00316759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shd w:val="clear" w:color="auto" w:fill="D9D9D9"/>
          </w:tcPr>
          <w:p w14:paraId="6EDE591A" w14:textId="7655DFD1" w:rsidR="0004158D" w:rsidRPr="00547FBB" w:rsidRDefault="0004158D" w:rsidP="00E01710">
            <w:pPr>
              <w:widowControl/>
              <w:autoSpaceDE/>
              <w:autoSpaceDN/>
              <w:spacing w:line="192" w:lineRule="auto"/>
              <w:rPr>
                <w:b/>
                <w:sz w:val="20"/>
                <w:szCs w:val="20"/>
              </w:rPr>
            </w:pPr>
            <w:r w:rsidRPr="0004158D">
              <w:rPr>
                <w:b/>
                <w:sz w:val="20"/>
                <w:szCs w:val="20"/>
              </w:rPr>
              <w:t xml:space="preserve">Name of </w:t>
            </w:r>
            <w:r w:rsidR="00E01710">
              <w:rPr>
                <w:b/>
                <w:sz w:val="20"/>
                <w:szCs w:val="20"/>
              </w:rPr>
              <w:t>person</w:t>
            </w:r>
            <w:r w:rsidRPr="0004158D" w:rsidDel="0004158D">
              <w:rPr>
                <w:b/>
                <w:sz w:val="20"/>
                <w:szCs w:val="20"/>
              </w:rPr>
              <w:t xml:space="preserve"> </w:t>
            </w:r>
            <w:r w:rsidR="00E51291">
              <w:rPr>
                <w:b/>
                <w:sz w:val="20"/>
                <w:szCs w:val="20"/>
              </w:rPr>
              <w:t>adapt</w:t>
            </w:r>
            <w:r w:rsidR="00E01710">
              <w:rPr>
                <w:b/>
                <w:sz w:val="20"/>
                <w:szCs w:val="20"/>
              </w:rPr>
              <w:t>ing</w:t>
            </w:r>
            <w:r>
              <w:rPr>
                <w:b/>
                <w:sz w:val="20"/>
                <w:szCs w:val="20"/>
              </w:rPr>
              <w:t xml:space="preserve"> </w:t>
            </w:r>
            <w:r w:rsidR="00E01710">
              <w:rPr>
                <w:b/>
                <w:sz w:val="20"/>
                <w:szCs w:val="20"/>
              </w:rPr>
              <w:t xml:space="preserve">RA </w:t>
            </w:r>
            <w:r w:rsidR="00E328E5">
              <w:rPr>
                <w:b/>
                <w:sz w:val="20"/>
                <w:szCs w:val="20"/>
              </w:rPr>
              <w:t>for local use</w:t>
            </w:r>
          </w:p>
        </w:tc>
        <w:tc>
          <w:tcPr>
            <w:tcW w:w="2954" w:type="dxa"/>
            <w:vMerge w:val="restart"/>
            <w:shd w:val="clear" w:color="auto" w:fill="E2EFD9" w:themeFill="accent6" w:themeFillTint="33"/>
          </w:tcPr>
          <w:p w14:paraId="630D35C7" w14:textId="2EFF0ADD" w:rsidR="00106F71" w:rsidRPr="00E328E5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106F71" w:rsidRPr="008349D7" w14:paraId="1211A4BD" w14:textId="77777777" w:rsidTr="00E01710">
        <w:trPr>
          <w:trHeight w:val="528"/>
        </w:trPr>
        <w:tc>
          <w:tcPr>
            <w:tcW w:w="1696" w:type="dxa"/>
            <w:vMerge/>
            <w:shd w:val="clear" w:color="auto" w:fill="D9D9D9"/>
          </w:tcPr>
          <w:p w14:paraId="7EE9C159" w14:textId="77777777" w:rsidR="00106F71" w:rsidRPr="00547FBB" w:rsidRDefault="00106F71" w:rsidP="00547FB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8" w:type="dxa"/>
            <w:vMerge/>
            <w:shd w:val="clear" w:color="auto" w:fill="E2EFD9" w:themeFill="accent6" w:themeFillTint="33"/>
          </w:tcPr>
          <w:p w14:paraId="68AB5E7A" w14:textId="77777777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/>
          </w:tcPr>
          <w:p w14:paraId="115464EF" w14:textId="1BE7722B" w:rsidR="005E28A3" w:rsidRPr="005E28A3" w:rsidRDefault="005C16F1" w:rsidP="00E01710">
            <w:pPr>
              <w:widowControl/>
              <w:autoSpaceDE/>
              <w:autoSpaceDN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Relevant </w:t>
            </w:r>
            <w:r w:rsidR="005E28A3" w:rsidRPr="005E28A3">
              <w:rPr>
                <w:b/>
                <w:bCs/>
                <w:sz w:val="20"/>
                <w:szCs w:val="20"/>
              </w:rPr>
              <w:t>Factsheet</w:t>
            </w:r>
            <w:r w:rsidR="00B8006B">
              <w:rPr>
                <w:b/>
                <w:bCs/>
                <w:sz w:val="20"/>
                <w:szCs w:val="20"/>
              </w:rPr>
              <w:t>(s)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52BF7906" w14:textId="77777777" w:rsidR="00106F71" w:rsidRDefault="00106F71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  <w:p w14:paraId="6DB0ECE7" w14:textId="0DDC2D38" w:rsidR="00B8006B" w:rsidRPr="00316759" w:rsidRDefault="00B8006B" w:rsidP="00FF5F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D9D9D9"/>
          </w:tcPr>
          <w:p w14:paraId="377D5015" w14:textId="77777777" w:rsidR="00106F71" w:rsidRPr="00547FBB" w:rsidRDefault="00106F71" w:rsidP="00547FB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54" w:type="dxa"/>
            <w:vMerge/>
            <w:shd w:val="clear" w:color="auto" w:fill="E2EFD9" w:themeFill="accent6" w:themeFillTint="33"/>
          </w:tcPr>
          <w:p w14:paraId="5D75FA56" w14:textId="77777777" w:rsidR="00106F71" w:rsidRPr="00547FBB" w:rsidRDefault="00106F71" w:rsidP="00FF5FA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5F83040E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A1EE0" w:rsidRPr="008A1EE0" w14:paraId="50803C35" w14:textId="77777777" w:rsidTr="00DE13FD">
        <w:trPr>
          <w:trHeight w:val="692"/>
        </w:trPr>
        <w:tc>
          <w:tcPr>
            <w:tcW w:w="2840" w:type="dxa"/>
            <w:shd w:val="clear" w:color="auto" w:fill="D9D9D9"/>
          </w:tcPr>
          <w:p w14:paraId="403F8772" w14:textId="77777777" w:rsidR="008349D7" w:rsidRPr="002B6D14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2B6D14">
              <w:rPr>
                <w:b/>
                <w:sz w:val="20"/>
                <w:szCs w:val="20"/>
              </w:rPr>
              <w:t>Hazard Identified? /</w:t>
            </w:r>
          </w:p>
          <w:p w14:paraId="603BEBA4" w14:textId="77777777" w:rsidR="008349D7" w:rsidRPr="002B6D14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2B6D14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75CBDA80" w14:textId="77777777" w:rsidR="008349D7" w:rsidRPr="005C08B0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C08B0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288A5E3B" w14:textId="70E2B593" w:rsidR="008349D7" w:rsidRPr="005D4DCD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D4DCD">
              <w:rPr>
                <w:b/>
                <w:sz w:val="20"/>
                <w:szCs w:val="20"/>
              </w:rPr>
              <w:t>How</w:t>
            </w:r>
            <w:r w:rsidR="006E4079" w:rsidRPr="005D4DCD">
              <w:rPr>
                <w:b/>
                <w:sz w:val="20"/>
                <w:szCs w:val="20"/>
              </w:rPr>
              <w:t xml:space="preserve"> are</w:t>
            </w:r>
            <w:r w:rsidRPr="005D4DCD">
              <w:rPr>
                <w:b/>
                <w:sz w:val="20"/>
                <w:szCs w:val="20"/>
              </w:rPr>
              <w:t xml:space="preserve"> the risk</w:t>
            </w:r>
            <w:r w:rsidR="006E4079" w:rsidRPr="005D4DCD">
              <w:rPr>
                <w:b/>
                <w:sz w:val="20"/>
                <w:szCs w:val="20"/>
              </w:rPr>
              <w:t>s</w:t>
            </w:r>
            <w:r w:rsidR="004E5959">
              <w:rPr>
                <w:b/>
                <w:sz w:val="20"/>
                <w:szCs w:val="20"/>
              </w:rPr>
              <w:t xml:space="preserve"> / </w:t>
            </w:r>
            <w:r w:rsidR="0004158D">
              <w:rPr>
                <w:b/>
                <w:sz w:val="20"/>
                <w:szCs w:val="20"/>
              </w:rPr>
              <w:t>h</w:t>
            </w:r>
            <w:r w:rsidR="004E5959">
              <w:rPr>
                <w:b/>
                <w:sz w:val="20"/>
                <w:szCs w:val="20"/>
              </w:rPr>
              <w:t xml:space="preserve">azards </w:t>
            </w:r>
            <w:r w:rsidRPr="005D4DCD">
              <w:rPr>
                <w:b/>
                <w:sz w:val="20"/>
                <w:szCs w:val="20"/>
              </w:rPr>
              <w:t>already controlled</w:t>
            </w:r>
            <w:r w:rsidR="005C08B0" w:rsidRPr="005D4DCD">
              <w:rPr>
                <w:b/>
                <w:sz w:val="20"/>
                <w:szCs w:val="20"/>
              </w:rPr>
              <w:t xml:space="preserve"> </w:t>
            </w:r>
            <w:r w:rsidR="00112796" w:rsidRPr="005D4DCD">
              <w:rPr>
                <w:b/>
                <w:sz w:val="20"/>
                <w:szCs w:val="20"/>
              </w:rPr>
              <w:t>at the moment</w:t>
            </w:r>
            <w:r w:rsidRPr="005D4DCD">
              <w:rPr>
                <w:b/>
                <w:sz w:val="20"/>
                <w:szCs w:val="20"/>
              </w:rPr>
              <w:t>?</w:t>
            </w:r>
          </w:p>
          <w:p w14:paraId="2F6AC75F" w14:textId="77777777" w:rsidR="008349D7" w:rsidRDefault="008349D7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5D4DCD">
              <w:rPr>
                <w:b/>
                <w:sz w:val="20"/>
                <w:szCs w:val="20"/>
              </w:rPr>
              <w:t>What extra controls are needed</w:t>
            </w:r>
            <w:r w:rsidR="00112796" w:rsidRPr="005D4DCD">
              <w:rPr>
                <w:b/>
                <w:sz w:val="20"/>
                <w:szCs w:val="20"/>
              </w:rPr>
              <w:t xml:space="preserve"> for your circumstances</w:t>
            </w:r>
            <w:r w:rsidRPr="005D4DCD">
              <w:rPr>
                <w:b/>
                <w:sz w:val="20"/>
                <w:szCs w:val="20"/>
              </w:rPr>
              <w:t>?</w:t>
            </w:r>
          </w:p>
          <w:p w14:paraId="5F4DCF7A" w14:textId="3D0A6C65" w:rsidR="0004158D" w:rsidRPr="005D4DCD" w:rsidRDefault="0004158D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 w:rsidR="008D400D">
              <w:rPr>
                <w:b/>
                <w:sz w:val="20"/>
                <w:szCs w:val="20"/>
              </w:rPr>
              <w:t>Y</w:t>
            </w:r>
            <w:r>
              <w:rPr>
                <w:b/>
                <w:sz w:val="20"/>
                <w:szCs w:val="20"/>
              </w:rPr>
              <w:t>our adults and young leaders need to understand these)</w:t>
            </w:r>
          </w:p>
        </w:tc>
        <w:tc>
          <w:tcPr>
            <w:tcW w:w="4382" w:type="dxa"/>
            <w:shd w:val="clear" w:color="auto" w:fill="D9D9D9"/>
          </w:tcPr>
          <w:p w14:paraId="2641417B" w14:textId="699D9829" w:rsidR="008349D7" w:rsidRDefault="00A13568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 w:rsidRPr="00B86098">
              <w:rPr>
                <w:b/>
                <w:sz w:val="20"/>
                <w:szCs w:val="20"/>
              </w:rPr>
              <w:t xml:space="preserve">Since you </w:t>
            </w:r>
            <w:r w:rsidR="0004158D">
              <w:rPr>
                <w:b/>
                <w:sz w:val="20"/>
                <w:szCs w:val="20"/>
              </w:rPr>
              <w:t xml:space="preserve">noted </w:t>
            </w:r>
            <w:r w:rsidRPr="00B86098">
              <w:rPr>
                <w:b/>
                <w:sz w:val="20"/>
                <w:szCs w:val="20"/>
              </w:rPr>
              <w:t xml:space="preserve">the </w:t>
            </w:r>
            <w:r w:rsidR="0004158D">
              <w:rPr>
                <w:b/>
                <w:sz w:val="20"/>
                <w:szCs w:val="20"/>
              </w:rPr>
              <w:t>controls</w:t>
            </w:r>
            <w:r w:rsidRPr="00B86098">
              <w:rPr>
                <w:b/>
                <w:sz w:val="20"/>
                <w:szCs w:val="20"/>
              </w:rPr>
              <w:t xml:space="preserve">, </w:t>
            </w:r>
            <w:r w:rsidR="004E5959">
              <w:rPr>
                <w:b/>
                <w:sz w:val="20"/>
                <w:szCs w:val="20"/>
              </w:rPr>
              <w:t xml:space="preserve">what has </w:t>
            </w:r>
            <w:r w:rsidR="008349D7" w:rsidRPr="00B86098">
              <w:rPr>
                <w:b/>
                <w:sz w:val="20"/>
                <w:szCs w:val="20"/>
              </w:rPr>
              <w:t>changed</w:t>
            </w:r>
            <w:r w:rsidR="00F550FA" w:rsidRPr="00B86098">
              <w:rPr>
                <w:b/>
                <w:sz w:val="20"/>
                <w:szCs w:val="20"/>
              </w:rPr>
              <w:t xml:space="preserve"> (</w:t>
            </w:r>
            <w:r w:rsidR="00542D96" w:rsidRPr="00B86098">
              <w:rPr>
                <w:b/>
                <w:sz w:val="20"/>
                <w:szCs w:val="20"/>
              </w:rPr>
              <w:t>before starting</w:t>
            </w:r>
            <w:r w:rsidR="00A53509" w:rsidRPr="00B86098">
              <w:rPr>
                <w:b/>
                <w:sz w:val="20"/>
                <w:szCs w:val="20"/>
              </w:rPr>
              <w:t xml:space="preserve"> </w:t>
            </w:r>
            <w:r w:rsidR="00542D96" w:rsidRPr="00B86098">
              <w:rPr>
                <w:b/>
                <w:sz w:val="20"/>
                <w:szCs w:val="20"/>
              </w:rPr>
              <w:t>or during</w:t>
            </w:r>
            <w:r w:rsidR="00A53509" w:rsidRPr="00B86098">
              <w:rPr>
                <w:b/>
                <w:sz w:val="20"/>
                <w:szCs w:val="20"/>
              </w:rPr>
              <w:t xml:space="preserve"> the activity</w:t>
            </w:r>
            <w:r w:rsidR="00542D96" w:rsidRPr="00B86098">
              <w:rPr>
                <w:b/>
                <w:sz w:val="20"/>
                <w:szCs w:val="20"/>
              </w:rPr>
              <w:t>, or with hindsight</w:t>
            </w:r>
            <w:r w:rsidR="00F550FA" w:rsidRPr="00B86098">
              <w:rPr>
                <w:b/>
                <w:sz w:val="20"/>
                <w:szCs w:val="20"/>
              </w:rPr>
              <w:t>)</w:t>
            </w:r>
            <w:r w:rsidR="00542D96" w:rsidRPr="00B86098">
              <w:rPr>
                <w:b/>
                <w:sz w:val="20"/>
                <w:szCs w:val="20"/>
              </w:rPr>
              <w:t xml:space="preserve"> </w:t>
            </w:r>
            <w:r w:rsidR="008349D7" w:rsidRPr="00B86098">
              <w:rPr>
                <w:b/>
                <w:sz w:val="20"/>
                <w:szCs w:val="20"/>
              </w:rPr>
              <w:t>that needs to be thought about and controlled?</w:t>
            </w:r>
          </w:p>
          <w:p w14:paraId="471D778D" w14:textId="39C6E0B5" w:rsidR="0004158D" w:rsidRPr="00B86098" w:rsidRDefault="0004158D" w:rsidP="00E01710">
            <w:pPr>
              <w:widowControl/>
              <w:autoSpaceDE/>
              <w:autoSpaceDN/>
              <w:spacing w:line="192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(If anything changes, does it make a difference to your controls?)</w:t>
            </w:r>
          </w:p>
        </w:tc>
      </w:tr>
      <w:tr w:rsidR="000A5F8E" w:rsidRPr="000A5F8E" w14:paraId="0E8D70B7" w14:textId="77777777" w:rsidTr="00DE13FD">
        <w:trPr>
          <w:trHeight w:val="769"/>
        </w:trPr>
        <w:tc>
          <w:tcPr>
            <w:tcW w:w="2840" w:type="dxa"/>
            <w:shd w:val="clear" w:color="auto" w:fill="auto"/>
          </w:tcPr>
          <w:p w14:paraId="62928AE1" w14:textId="77777777" w:rsidR="008349D7" w:rsidRPr="002B6D14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2B6D14">
              <w:rPr>
                <w:b/>
                <w:i/>
                <w:sz w:val="16"/>
                <w:szCs w:val="16"/>
              </w:rPr>
              <w:t>Hazard</w:t>
            </w:r>
            <w:r w:rsidRPr="002B6D14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2AE6BA79" w14:textId="13400BD3" w:rsidR="008349D7" w:rsidRPr="002B6D14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2B6D14">
              <w:rPr>
                <w:b/>
                <w:i/>
                <w:sz w:val="16"/>
                <w:szCs w:val="16"/>
              </w:rPr>
              <w:t>Risk</w:t>
            </w:r>
            <w:r w:rsidRPr="002B6D14">
              <w:rPr>
                <w:i/>
                <w:sz w:val="16"/>
                <w:szCs w:val="16"/>
              </w:rPr>
              <w:t xml:space="preserve"> – the chance </w:t>
            </w:r>
            <w:r w:rsidR="0091181E" w:rsidRPr="002B6D14">
              <w:rPr>
                <w:i/>
                <w:sz w:val="16"/>
                <w:szCs w:val="16"/>
              </w:rPr>
              <w:t xml:space="preserve">and consequences </w:t>
            </w:r>
            <w:r w:rsidRPr="002B6D14">
              <w:rPr>
                <w:i/>
                <w:sz w:val="16"/>
                <w:szCs w:val="16"/>
              </w:rPr>
              <w:t>of it happening.</w:t>
            </w:r>
          </w:p>
        </w:tc>
        <w:tc>
          <w:tcPr>
            <w:tcW w:w="1556" w:type="dxa"/>
            <w:shd w:val="clear" w:color="auto" w:fill="auto"/>
          </w:tcPr>
          <w:p w14:paraId="708C7A89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>Young people</w:t>
            </w:r>
            <w:r w:rsidR="006E4079" w:rsidRPr="005C08B0">
              <w:rPr>
                <w:i/>
                <w:sz w:val="16"/>
                <w:szCs w:val="16"/>
              </w:rPr>
              <w:t>,</w:t>
            </w:r>
          </w:p>
          <w:p w14:paraId="5845DE04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 xml:space="preserve">Leaders, </w:t>
            </w:r>
          </w:p>
          <w:p w14:paraId="0B633039" w14:textId="77777777" w:rsidR="008349D7" w:rsidRPr="005C08B0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C08B0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14:paraId="773DBC57" w14:textId="1D3E17BD" w:rsidR="008349D7" w:rsidRPr="005D4DCD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D4DCD">
              <w:rPr>
                <w:b/>
                <w:i/>
                <w:sz w:val="16"/>
                <w:szCs w:val="16"/>
              </w:rPr>
              <w:t xml:space="preserve">Controls </w:t>
            </w:r>
            <w:r w:rsidRPr="005D4DCD">
              <w:rPr>
                <w:i/>
                <w:sz w:val="16"/>
                <w:szCs w:val="16"/>
              </w:rPr>
              <w:t xml:space="preserve">– Ways of making the activity safer by removing </w:t>
            </w:r>
            <w:r w:rsidR="001A4AF8" w:rsidRPr="005D4DCD">
              <w:rPr>
                <w:i/>
                <w:sz w:val="16"/>
                <w:szCs w:val="16"/>
              </w:rPr>
              <w:t xml:space="preserve">the hazard </w:t>
            </w:r>
            <w:r w:rsidRPr="005D4DCD">
              <w:rPr>
                <w:i/>
                <w:sz w:val="16"/>
                <w:szCs w:val="16"/>
              </w:rPr>
              <w:t xml:space="preserve">or reducing the </w:t>
            </w:r>
            <w:r w:rsidR="001A4AF8" w:rsidRPr="005D4DCD">
              <w:rPr>
                <w:i/>
                <w:sz w:val="16"/>
                <w:szCs w:val="16"/>
              </w:rPr>
              <w:t>likelihood</w:t>
            </w:r>
            <w:r w:rsidRPr="005D4DCD">
              <w:rPr>
                <w:i/>
                <w:sz w:val="16"/>
                <w:szCs w:val="16"/>
              </w:rPr>
              <w:t xml:space="preserve"> </w:t>
            </w:r>
            <w:r w:rsidR="001A4AF8" w:rsidRPr="005D4DCD">
              <w:rPr>
                <w:i/>
                <w:sz w:val="16"/>
                <w:szCs w:val="16"/>
              </w:rPr>
              <w:t xml:space="preserve">of it happening, or by reducing the consequences </w:t>
            </w:r>
            <w:r w:rsidRPr="005D4DCD">
              <w:rPr>
                <w:i/>
                <w:sz w:val="16"/>
                <w:szCs w:val="16"/>
              </w:rPr>
              <w:t>from it</w:t>
            </w:r>
            <w:r w:rsidR="001A4AF8" w:rsidRPr="005D4DCD">
              <w:rPr>
                <w:i/>
                <w:sz w:val="16"/>
                <w:szCs w:val="16"/>
              </w:rPr>
              <w:t xml:space="preserve"> if</w:t>
            </w:r>
            <w:r w:rsidRPr="005D4DCD">
              <w:rPr>
                <w:i/>
                <w:sz w:val="16"/>
                <w:szCs w:val="16"/>
              </w:rPr>
              <w:t xml:space="preserve"> </w:t>
            </w:r>
            <w:r w:rsidR="001A4AF8" w:rsidRPr="005D4DCD">
              <w:rPr>
                <w:i/>
                <w:sz w:val="16"/>
                <w:szCs w:val="16"/>
              </w:rPr>
              <w:t>something does go wrong</w:t>
            </w:r>
          </w:p>
          <w:p w14:paraId="166F5A4E" w14:textId="77777777" w:rsidR="008349D7" w:rsidRPr="005D4DCD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5D4DCD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14:paraId="7698A40A" w14:textId="77777777" w:rsidR="00185EAA" w:rsidRPr="00B86098" w:rsidRDefault="008349D7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 xml:space="preserve">Keep </w:t>
            </w:r>
            <w:r w:rsidRPr="00B86098">
              <w:rPr>
                <w:b/>
                <w:i/>
                <w:sz w:val="16"/>
                <w:szCs w:val="16"/>
              </w:rPr>
              <w:t>checking</w:t>
            </w:r>
            <w:r w:rsidRPr="00B86098">
              <w:rPr>
                <w:i/>
                <w:sz w:val="16"/>
                <w:szCs w:val="16"/>
              </w:rPr>
              <w:t xml:space="preserve"> throughout the activity in case you need to </w:t>
            </w:r>
            <w:r w:rsidR="004B455A" w:rsidRPr="00B86098">
              <w:rPr>
                <w:i/>
                <w:sz w:val="16"/>
                <w:szCs w:val="16"/>
              </w:rPr>
              <w:t>add controls, change the activity</w:t>
            </w:r>
            <w:r w:rsidRPr="00B86098">
              <w:rPr>
                <w:i/>
                <w:sz w:val="16"/>
                <w:szCs w:val="16"/>
              </w:rPr>
              <w:t xml:space="preserve">…or even </w:t>
            </w:r>
            <w:r w:rsidRPr="00B86098">
              <w:rPr>
                <w:b/>
                <w:i/>
                <w:sz w:val="16"/>
                <w:szCs w:val="16"/>
              </w:rPr>
              <w:t>stop</w:t>
            </w:r>
            <w:r w:rsidRPr="00B86098">
              <w:rPr>
                <w:i/>
                <w:sz w:val="16"/>
                <w:szCs w:val="16"/>
              </w:rPr>
              <w:t xml:space="preserve"> it!</w:t>
            </w:r>
            <w:r w:rsidR="006E4079" w:rsidRPr="00B86098">
              <w:rPr>
                <w:i/>
                <w:sz w:val="16"/>
                <w:szCs w:val="16"/>
              </w:rPr>
              <w:t xml:space="preserve"> </w:t>
            </w:r>
          </w:p>
          <w:p w14:paraId="525CE67A" w14:textId="10CCB920" w:rsidR="008349D7" w:rsidRPr="00B86098" w:rsidRDefault="004B455A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 xml:space="preserve">This is the </w:t>
            </w:r>
            <w:r w:rsidR="006E4079" w:rsidRPr="00B86098">
              <w:rPr>
                <w:i/>
                <w:sz w:val="16"/>
                <w:szCs w:val="16"/>
              </w:rPr>
              <w:t xml:space="preserve">place to add comments which will be </w:t>
            </w:r>
            <w:r w:rsidR="00185EAA" w:rsidRPr="00B86098">
              <w:rPr>
                <w:i/>
                <w:sz w:val="16"/>
                <w:szCs w:val="16"/>
              </w:rPr>
              <w:t>considered a</w:t>
            </w:r>
            <w:r w:rsidR="006E4079" w:rsidRPr="00B86098">
              <w:rPr>
                <w:i/>
                <w:sz w:val="16"/>
                <w:szCs w:val="16"/>
              </w:rPr>
              <w:t xml:space="preserve">s part of </w:t>
            </w:r>
            <w:r w:rsidR="00185EAA" w:rsidRPr="00B86098">
              <w:rPr>
                <w:i/>
                <w:sz w:val="16"/>
                <w:szCs w:val="16"/>
              </w:rPr>
              <w:t xml:space="preserve">any </w:t>
            </w:r>
            <w:r w:rsidR="006E4079" w:rsidRPr="00B86098">
              <w:rPr>
                <w:i/>
                <w:sz w:val="16"/>
                <w:szCs w:val="16"/>
              </w:rPr>
              <w:t>review.</w:t>
            </w:r>
          </w:p>
          <w:p w14:paraId="48E83030" w14:textId="5A1CE9D6" w:rsidR="000A5F8E" w:rsidRPr="00B86098" w:rsidRDefault="00185EAA" w:rsidP="00547FBB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B86098">
              <w:rPr>
                <w:i/>
                <w:sz w:val="16"/>
                <w:szCs w:val="16"/>
              </w:rPr>
              <w:t>If there’s no space</w:t>
            </w:r>
            <w:r w:rsidR="001F499D" w:rsidRPr="00B86098">
              <w:rPr>
                <w:i/>
                <w:sz w:val="16"/>
                <w:szCs w:val="16"/>
              </w:rPr>
              <w:t>, a</w:t>
            </w:r>
            <w:r w:rsidR="000A5F8E" w:rsidRPr="00B86098">
              <w:rPr>
                <w:i/>
                <w:sz w:val="16"/>
                <w:szCs w:val="16"/>
              </w:rPr>
              <w:t xml:space="preserve">dd new </w:t>
            </w:r>
            <w:r w:rsidR="001F499D" w:rsidRPr="00B86098">
              <w:rPr>
                <w:i/>
                <w:sz w:val="16"/>
                <w:szCs w:val="16"/>
              </w:rPr>
              <w:t xml:space="preserve">controls or </w:t>
            </w:r>
            <w:r w:rsidR="000A5F8E" w:rsidRPr="00B86098">
              <w:rPr>
                <w:i/>
                <w:sz w:val="16"/>
                <w:szCs w:val="16"/>
              </w:rPr>
              <w:t>hazards below or on a separate sheet.</w:t>
            </w:r>
          </w:p>
        </w:tc>
      </w:tr>
      <w:tr w:rsidR="0063443B" w:rsidRPr="0063443B" w14:paraId="1DEF5F84" w14:textId="77777777" w:rsidTr="00DE13FD">
        <w:trPr>
          <w:trHeight w:val="696"/>
        </w:trPr>
        <w:tc>
          <w:tcPr>
            <w:tcW w:w="2840" w:type="dxa"/>
            <w:shd w:val="clear" w:color="auto" w:fill="auto"/>
          </w:tcPr>
          <w:p w14:paraId="6C5C19B8" w14:textId="75DDD44A" w:rsidR="00C64F6C" w:rsidRPr="0063443B" w:rsidRDefault="00D949A7" w:rsidP="00FF5FAA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443B">
              <w:rPr>
                <w:sz w:val="16"/>
                <w:szCs w:val="16"/>
              </w:rPr>
              <w:t xml:space="preserve">Young People </w:t>
            </w:r>
            <w:proofErr w:type="spellStart"/>
            <w:r w:rsidR="00C64F6C" w:rsidRPr="0063443B">
              <w:rPr>
                <w:sz w:val="16"/>
                <w:szCs w:val="16"/>
              </w:rPr>
              <w:t>people</w:t>
            </w:r>
            <w:proofErr w:type="spellEnd"/>
            <w:r w:rsidR="00C64F6C" w:rsidRPr="0063443B">
              <w:rPr>
                <w:sz w:val="16"/>
                <w:szCs w:val="16"/>
              </w:rPr>
              <w:t xml:space="preserve"> not in sight, therefore leaders have no control over their actions or behaviour.</w:t>
            </w:r>
          </w:p>
          <w:p w14:paraId="3762D1B1" w14:textId="77777777" w:rsidR="00C64F6C" w:rsidRPr="0063443B" w:rsidRDefault="00C64F6C" w:rsidP="00FF5FAA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3D9237D2" w14:textId="5A2603A2" w:rsidR="00C64F6C" w:rsidRPr="0063443B" w:rsidRDefault="00C64F6C" w:rsidP="00FF5FAA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443B">
              <w:rPr>
                <w:sz w:val="16"/>
                <w:szCs w:val="16"/>
              </w:rPr>
              <w:t xml:space="preserve">If leaders have no control of what young people are doing or who </w:t>
            </w:r>
          </w:p>
          <w:p w14:paraId="6C305D3B" w14:textId="545C98ED" w:rsidR="00C64F6C" w:rsidRPr="0063443B" w:rsidRDefault="00C64F6C" w:rsidP="00FF5FAA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443B">
              <w:rPr>
                <w:sz w:val="16"/>
                <w:szCs w:val="16"/>
              </w:rPr>
              <w:t xml:space="preserve">they are talking it could lead to </w:t>
            </w:r>
            <w:r w:rsidR="008912A4" w:rsidRPr="0063443B">
              <w:rPr>
                <w:sz w:val="16"/>
                <w:szCs w:val="16"/>
              </w:rPr>
              <w:t>harm/</w:t>
            </w:r>
            <w:r w:rsidRPr="0063443B">
              <w:rPr>
                <w:sz w:val="16"/>
                <w:szCs w:val="16"/>
              </w:rPr>
              <w:t>injury.</w:t>
            </w:r>
          </w:p>
          <w:p w14:paraId="571E7009" w14:textId="6C92BCA9" w:rsidR="00BD6ACA" w:rsidRPr="0063443B" w:rsidRDefault="00BD6ACA" w:rsidP="00FF5FAA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443B">
              <w:rPr>
                <w:sz w:val="16"/>
                <w:szCs w:val="16"/>
              </w:rPr>
              <w:t>Young people may wander off beyond what’s been agreed as safe and be injured.</w:t>
            </w:r>
          </w:p>
        </w:tc>
        <w:tc>
          <w:tcPr>
            <w:tcW w:w="1556" w:type="dxa"/>
            <w:shd w:val="clear" w:color="auto" w:fill="auto"/>
          </w:tcPr>
          <w:p w14:paraId="45BCEF66" w14:textId="14377F4C" w:rsidR="008349D7" w:rsidRPr="0063443B" w:rsidRDefault="00256560" w:rsidP="00FF5FAA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443B">
              <w:rPr>
                <w:sz w:val="16"/>
                <w:szCs w:val="16"/>
              </w:rPr>
              <w:t>Young people</w:t>
            </w:r>
          </w:p>
        </w:tc>
        <w:tc>
          <w:tcPr>
            <w:tcW w:w="6673" w:type="dxa"/>
            <w:shd w:val="clear" w:color="auto" w:fill="auto"/>
          </w:tcPr>
          <w:p w14:paraId="525708B6" w14:textId="76181055" w:rsidR="00EC11DB" w:rsidRPr="0063443B" w:rsidRDefault="00EC11DB" w:rsidP="00EC11DB">
            <w:pPr>
              <w:rPr>
                <w:sz w:val="16"/>
                <w:szCs w:val="16"/>
              </w:rPr>
            </w:pPr>
            <w:r w:rsidRPr="0063443B">
              <w:rPr>
                <w:sz w:val="16"/>
                <w:szCs w:val="16"/>
              </w:rPr>
              <w:t xml:space="preserve">Risk assess the location before activity begins so potential issues are considered and </w:t>
            </w:r>
          </w:p>
          <w:p w14:paraId="6FF6063B" w14:textId="77777777" w:rsidR="00EC11DB" w:rsidRPr="0063443B" w:rsidRDefault="00EC11DB" w:rsidP="00EC11DB">
            <w:pPr>
              <w:rPr>
                <w:sz w:val="16"/>
                <w:szCs w:val="16"/>
              </w:rPr>
            </w:pPr>
            <w:r w:rsidRPr="0063443B">
              <w:rPr>
                <w:sz w:val="16"/>
                <w:szCs w:val="16"/>
              </w:rPr>
              <w:t>controlled by setting boundaries and expectations of behaviour.</w:t>
            </w:r>
          </w:p>
          <w:p w14:paraId="4C59F6A6" w14:textId="77777777" w:rsidR="00EC11DB" w:rsidRPr="0063443B" w:rsidRDefault="00EC11DB" w:rsidP="00EC11DB">
            <w:pPr>
              <w:rPr>
                <w:sz w:val="16"/>
                <w:szCs w:val="16"/>
              </w:rPr>
            </w:pPr>
            <w:r w:rsidRPr="0063443B">
              <w:rPr>
                <w:sz w:val="16"/>
                <w:szCs w:val="16"/>
              </w:rPr>
              <w:t>Remind young people about boundaries and expectations of behaviour or code of conduct</w:t>
            </w:r>
          </w:p>
          <w:p w14:paraId="325829D4" w14:textId="77777777" w:rsidR="00EC11DB" w:rsidRPr="0063443B" w:rsidRDefault="00EC11DB" w:rsidP="00EC11DB">
            <w:pPr>
              <w:rPr>
                <w:sz w:val="16"/>
                <w:szCs w:val="16"/>
              </w:rPr>
            </w:pPr>
            <w:r w:rsidRPr="0063443B">
              <w:rPr>
                <w:sz w:val="16"/>
                <w:szCs w:val="16"/>
              </w:rPr>
              <w:t>before activity begins.</w:t>
            </w:r>
          </w:p>
          <w:p w14:paraId="4C57711F" w14:textId="1A0D978A" w:rsidR="00EC11DB" w:rsidRPr="0063443B" w:rsidRDefault="00EC11DB" w:rsidP="00EC11DB">
            <w:pPr>
              <w:rPr>
                <w:sz w:val="16"/>
                <w:szCs w:val="16"/>
              </w:rPr>
            </w:pPr>
            <w:r w:rsidRPr="0063443B">
              <w:rPr>
                <w:sz w:val="16"/>
                <w:szCs w:val="16"/>
              </w:rPr>
              <w:t xml:space="preserve">Set time limit and </w:t>
            </w:r>
            <w:r w:rsidR="00667213" w:rsidRPr="0063443B">
              <w:rPr>
                <w:sz w:val="16"/>
                <w:szCs w:val="16"/>
              </w:rPr>
              <w:t xml:space="preserve">specify </w:t>
            </w:r>
            <w:r w:rsidRPr="0063443B">
              <w:rPr>
                <w:sz w:val="16"/>
                <w:szCs w:val="16"/>
              </w:rPr>
              <w:t xml:space="preserve">check-in times where all meet at an agreed meeting point at regular intervals (30 </w:t>
            </w:r>
            <w:proofErr w:type="spellStart"/>
            <w:r w:rsidRPr="0063443B">
              <w:rPr>
                <w:sz w:val="16"/>
                <w:szCs w:val="16"/>
              </w:rPr>
              <w:t>minutess</w:t>
            </w:r>
            <w:proofErr w:type="spellEnd"/>
            <w:r w:rsidRPr="0063443B">
              <w:rPr>
                <w:sz w:val="16"/>
                <w:szCs w:val="16"/>
              </w:rPr>
              <w:t xml:space="preserve"> or an hour depending on location and age of young people).</w:t>
            </w:r>
          </w:p>
          <w:p w14:paraId="519B8C40" w14:textId="77777777" w:rsidR="00EC11DB" w:rsidRPr="0063443B" w:rsidRDefault="00EC11DB" w:rsidP="00EC11DB">
            <w:pPr>
              <w:rPr>
                <w:sz w:val="16"/>
                <w:szCs w:val="16"/>
              </w:rPr>
            </w:pPr>
            <w:r w:rsidRPr="0063443B">
              <w:rPr>
                <w:sz w:val="16"/>
                <w:szCs w:val="16"/>
              </w:rPr>
              <w:t xml:space="preserve">When it is down time between main activities make sure they are supervised and if </w:t>
            </w:r>
          </w:p>
          <w:p w14:paraId="576052DB" w14:textId="77777777" w:rsidR="00EC11DB" w:rsidRPr="0063443B" w:rsidRDefault="00EC11DB" w:rsidP="00EC11DB">
            <w:pPr>
              <w:rPr>
                <w:sz w:val="16"/>
                <w:szCs w:val="16"/>
              </w:rPr>
            </w:pPr>
            <w:r w:rsidRPr="0063443B">
              <w:rPr>
                <w:sz w:val="16"/>
                <w:szCs w:val="16"/>
              </w:rPr>
              <w:t>possible, have some simple small activity or game than can be used to focus loose energy.</w:t>
            </w:r>
          </w:p>
          <w:p w14:paraId="5F76D4F1" w14:textId="77A8DDFC" w:rsidR="008349D7" w:rsidRPr="0063443B" w:rsidRDefault="008349D7" w:rsidP="00547FBB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6CD40C79" w14:textId="77777777" w:rsidR="008349D7" w:rsidRPr="0063443B" w:rsidRDefault="00AB5D62" w:rsidP="00547FB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443B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63443B">
              <w:rPr>
                <w:sz w:val="16"/>
                <w:szCs w:val="16"/>
              </w:rPr>
              <w:instrText xml:space="preserve"> FORMTEXT </w:instrText>
            </w:r>
            <w:r w:rsidRPr="0063443B">
              <w:rPr>
                <w:sz w:val="16"/>
                <w:szCs w:val="16"/>
              </w:rPr>
            </w:r>
            <w:r w:rsidRPr="0063443B">
              <w:rPr>
                <w:sz w:val="16"/>
                <w:szCs w:val="16"/>
              </w:rPr>
              <w:fldChar w:fldCharType="separate"/>
            </w:r>
            <w:r w:rsidRPr="0063443B">
              <w:rPr>
                <w:noProof/>
                <w:sz w:val="16"/>
                <w:szCs w:val="16"/>
              </w:rPr>
              <w:t> </w:t>
            </w:r>
            <w:r w:rsidRPr="0063443B">
              <w:rPr>
                <w:noProof/>
                <w:sz w:val="16"/>
                <w:szCs w:val="16"/>
              </w:rPr>
              <w:t> </w:t>
            </w:r>
            <w:r w:rsidRPr="0063443B">
              <w:rPr>
                <w:noProof/>
                <w:sz w:val="16"/>
                <w:szCs w:val="16"/>
              </w:rPr>
              <w:t> </w:t>
            </w:r>
            <w:r w:rsidRPr="0063443B">
              <w:rPr>
                <w:noProof/>
                <w:sz w:val="16"/>
                <w:szCs w:val="16"/>
              </w:rPr>
              <w:t> </w:t>
            </w:r>
            <w:r w:rsidRPr="0063443B">
              <w:rPr>
                <w:noProof/>
                <w:sz w:val="16"/>
                <w:szCs w:val="16"/>
              </w:rPr>
              <w:t> </w:t>
            </w:r>
            <w:r w:rsidRPr="0063443B">
              <w:rPr>
                <w:sz w:val="16"/>
                <w:szCs w:val="16"/>
              </w:rPr>
              <w:fldChar w:fldCharType="end"/>
            </w:r>
            <w:bookmarkEnd w:id="0"/>
          </w:p>
        </w:tc>
      </w:tr>
      <w:tr w:rsidR="006E4079" w:rsidRPr="001C60E8" w14:paraId="671F186C" w14:textId="77777777" w:rsidTr="00DE13FD">
        <w:trPr>
          <w:trHeight w:val="737"/>
        </w:trPr>
        <w:tc>
          <w:tcPr>
            <w:tcW w:w="2840" w:type="dxa"/>
            <w:shd w:val="clear" w:color="auto" w:fill="auto"/>
          </w:tcPr>
          <w:p w14:paraId="6737FC8E" w14:textId="3E2146F5" w:rsidR="009B215D" w:rsidRDefault="00A308DA" w:rsidP="00031D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 </w:t>
            </w:r>
            <w:r w:rsidR="009B215D">
              <w:rPr>
                <w:sz w:val="16"/>
                <w:szCs w:val="16"/>
              </w:rPr>
              <w:t>an emergency, the young people are on their own.</w:t>
            </w:r>
          </w:p>
          <w:p w14:paraId="66207286" w14:textId="214FE036" w:rsidR="006E4079" w:rsidRPr="00547FBB" w:rsidRDefault="009B215D" w:rsidP="00FF5FAA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Young person suffers an injury or</w:t>
            </w:r>
            <w:r w:rsidR="00A308DA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becomes ill and has no support therefore the situation gets worse.</w:t>
            </w:r>
          </w:p>
        </w:tc>
        <w:tc>
          <w:tcPr>
            <w:tcW w:w="1556" w:type="dxa"/>
            <w:shd w:val="clear" w:color="auto" w:fill="auto"/>
          </w:tcPr>
          <w:p w14:paraId="05D66B42" w14:textId="4EC1861F" w:rsidR="006E4079" w:rsidRPr="00547FBB" w:rsidRDefault="009B215D" w:rsidP="00FF5FAA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Young people</w:t>
            </w:r>
            <w:r>
              <w:rPr>
                <w:sz w:val="16"/>
                <w:szCs w:val="16"/>
              </w:rPr>
              <w:tab/>
            </w:r>
          </w:p>
        </w:tc>
        <w:tc>
          <w:tcPr>
            <w:tcW w:w="6673" w:type="dxa"/>
            <w:shd w:val="clear" w:color="auto" w:fill="auto"/>
          </w:tcPr>
          <w:p w14:paraId="34A63FE7" w14:textId="7F63ADE9" w:rsidR="00387835" w:rsidRDefault="00387835" w:rsidP="00FF5FA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Tell young people what to do in an emergency.</w:t>
            </w:r>
          </w:p>
          <w:p w14:paraId="44B0D984" w14:textId="4DACE87F" w:rsidR="00387835" w:rsidRDefault="00387835" w:rsidP="00FF5FA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Have at least four young people in each </w:t>
            </w:r>
            <w:r w:rsidR="00041FA5">
              <w:rPr>
                <w:sz w:val="16"/>
                <w:szCs w:val="16"/>
              </w:rPr>
              <w:t>“free time”</w:t>
            </w:r>
            <w:r w:rsidR="00B41B3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group so </w:t>
            </w:r>
            <w:r w:rsidR="004744D8">
              <w:rPr>
                <w:sz w:val="16"/>
                <w:szCs w:val="16"/>
              </w:rPr>
              <w:t xml:space="preserve">that </w:t>
            </w:r>
            <w:r>
              <w:rPr>
                <w:sz w:val="16"/>
                <w:szCs w:val="16"/>
              </w:rPr>
              <w:t xml:space="preserve">two can go back to leader for help while one stays with the injured person. </w:t>
            </w:r>
          </w:p>
          <w:p w14:paraId="63C28990" w14:textId="77777777" w:rsidR="00387835" w:rsidRDefault="00387835" w:rsidP="00FF5FA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Tell young people where a leader will be at all times. Use a landmark or a place that’s easy to remember.</w:t>
            </w:r>
          </w:p>
          <w:p w14:paraId="5AA696C7" w14:textId="09A97FEC" w:rsidR="00387835" w:rsidRPr="00547FBB" w:rsidRDefault="00387835" w:rsidP="00FF5FA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At a large camp, leaders may be identified by a specific </w:t>
            </w:r>
            <w:proofErr w:type="spellStart"/>
            <w:r>
              <w:rPr>
                <w:sz w:val="16"/>
                <w:szCs w:val="16"/>
              </w:rPr>
              <w:t>necker</w:t>
            </w:r>
            <w:proofErr w:type="spellEnd"/>
            <w:r>
              <w:rPr>
                <w:sz w:val="16"/>
                <w:szCs w:val="16"/>
              </w:rPr>
              <w:t xml:space="preserve"> or badge. Tell young people that they can go to nearest adult leader for assistance.</w:t>
            </w:r>
          </w:p>
        </w:tc>
        <w:tc>
          <w:tcPr>
            <w:tcW w:w="4382" w:type="dxa"/>
            <w:shd w:val="clear" w:color="auto" w:fill="auto"/>
          </w:tcPr>
          <w:p w14:paraId="43F34807" w14:textId="77777777" w:rsidR="006E4079" w:rsidRPr="00547FBB" w:rsidRDefault="006E4079" w:rsidP="00547FB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</w:tr>
      <w:tr w:rsidR="00FC146B" w:rsidRPr="001C60E8" w14:paraId="1B67C91E" w14:textId="77777777" w:rsidTr="00DE13FD">
        <w:trPr>
          <w:trHeight w:val="678"/>
        </w:trPr>
        <w:tc>
          <w:tcPr>
            <w:tcW w:w="2840" w:type="dxa"/>
            <w:shd w:val="clear" w:color="auto" w:fill="auto"/>
          </w:tcPr>
          <w:p w14:paraId="6F541355" w14:textId="5C80C044" w:rsidR="00FC146B" w:rsidRDefault="00FC146B" w:rsidP="007B51A4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Young people don’t stick in groups</w:t>
            </w:r>
            <w:r w:rsidR="006E468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and split up </w:t>
            </w:r>
          </w:p>
          <w:p w14:paraId="2F19BF17" w14:textId="77777777" w:rsidR="00FC146B" w:rsidRDefault="00FC146B" w:rsidP="007B51A4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18CE9F2C" w14:textId="0D6DA372" w:rsidR="00FC146B" w:rsidRPr="00547FBB" w:rsidRDefault="00FC146B" w:rsidP="007B51A4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Young person left on their own as group has split up and may be </w:t>
            </w:r>
            <w:r w:rsidR="006E468D">
              <w:rPr>
                <w:sz w:val="16"/>
                <w:szCs w:val="16"/>
              </w:rPr>
              <w:t xml:space="preserve">harmed, </w:t>
            </w:r>
            <w:r>
              <w:rPr>
                <w:sz w:val="16"/>
                <w:szCs w:val="16"/>
              </w:rPr>
              <w:t xml:space="preserve">injured, lost, or </w:t>
            </w:r>
            <w:r w:rsidR="006E468D">
              <w:rPr>
                <w:sz w:val="16"/>
                <w:szCs w:val="16"/>
              </w:rPr>
              <w:t xml:space="preserve">becomes </w:t>
            </w:r>
            <w:r>
              <w:rPr>
                <w:sz w:val="16"/>
                <w:szCs w:val="16"/>
              </w:rPr>
              <w:t>distressed.</w:t>
            </w:r>
          </w:p>
        </w:tc>
        <w:tc>
          <w:tcPr>
            <w:tcW w:w="1556" w:type="dxa"/>
            <w:shd w:val="clear" w:color="auto" w:fill="auto"/>
          </w:tcPr>
          <w:p w14:paraId="49BD0EAF" w14:textId="701C632F" w:rsidR="00FC146B" w:rsidRPr="00547FBB" w:rsidRDefault="00FC146B" w:rsidP="00547FBB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Young people </w:t>
            </w:r>
          </w:p>
        </w:tc>
        <w:tc>
          <w:tcPr>
            <w:tcW w:w="6673" w:type="dxa"/>
            <w:shd w:val="clear" w:color="auto" w:fill="auto"/>
          </w:tcPr>
          <w:p w14:paraId="5C636B36" w14:textId="4F4B6BB7" w:rsidR="00FC146B" w:rsidRDefault="00FC146B" w:rsidP="007B5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Remind young people about the importance of staying in their groups before activity begins. </w:t>
            </w:r>
          </w:p>
          <w:p w14:paraId="66F28D58" w14:textId="77777777" w:rsidR="00FC146B" w:rsidRDefault="00FC146B" w:rsidP="007B5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Choose groups that will work together (check personalities in group). Discuss any issues and make changes if needed.</w:t>
            </w:r>
          </w:p>
          <w:p w14:paraId="10439909" w14:textId="77777777" w:rsidR="00FC146B" w:rsidRDefault="00FC146B" w:rsidP="007B5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If there are doubts about any groups, set a shorter check in time limit. </w:t>
            </w:r>
          </w:p>
          <w:p w14:paraId="576ED101" w14:textId="77777777" w:rsidR="00FC146B" w:rsidRDefault="00FC146B" w:rsidP="007B51A4">
            <w:pPr>
              <w:rPr>
                <w:sz w:val="16"/>
                <w:szCs w:val="16"/>
              </w:rPr>
            </w:pPr>
          </w:p>
          <w:p w14:paraId="7751A483" w14:textId="0C5296C6" w:rsidR="00FC146B" w:rsidRPr="00547FBB" w:rsidRDefault="00FC146B" w:rsidP="007B51A4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2211D25" w14:textId="77777777" w:rsidR="00FC146B" w:rsidRPr="00547FBB" w:rsidRDefault="00FC146B" w:rsidP="00547FB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47FBB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7FBB">
              <w:rPr>
                <w:b/>
                <w:sz w:val="16"/>
                <w:szCs w:val="16"/>
              </w:rPr>
              <w:instrText xml:space="preserve"> FORMTEXT </w:instrText>
            </w:r>
            <w:r w:rsidRPr="00547FBB">
              <w:rPr>
                <w:b/>
                <w:sz w:val="16"/>
                <w:szCs w:val="16"/>
              </w:rPr>
            </w:r>
            <w:r w:rsidRPr="00547FBB">
              <w:rPr>
                <w:b/>
                <w:sz w:val="16"/>
                <w:szCs w:val="16"/>
              </w:rPr>
              <w:fldChar w:fldCharType="separate"/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noProof/>
                <w:sz w:val="16"/>
                <w:szCs w:val="16"/>
              </w:rPr>
              <w:t> </w:t>
            </w:r>
            <w:r w:rsidRPr="00547FBB">
              <w:rPr>
                <w:b/>
                <w:sz w:val="16"/>
                <w:szCs w:val="16"/>
              </w:rPr>
              <w:fldChar w:fldCharType="end"/>
            </w:r>
          </w:p>
        </w:tc>
      </w:tr>
      <w:tr w:rsidR="001A7DA5" w:rsidRPr="001C60E8" w14:paraId="25783A5B" w14:textId="77777777" w:rsidTr="00DE13FD">
        <w:trPr>
          <w:trHeight w:val="678"/>
        </w:trPr>
        <w:tc>
          <w:tcPr>
            <w:tcW w:w="2840" w:type="dxa"/>
            <w:shd w:val="clear" w:color="auto" w:fill="auto"/>
          </w:tcPr>
          <w:p w14:paraId="6865985B" w14:textId="5C0B54FE" w:rsidR="0000239A" w:rsidRDefault="0000239A" w:rsidP="007B51A4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Young person with additional needs.</w:t>
            </w:r>
          </w:p>
          <w:p w14:paraId="46772798" w14:textId="77777777" w:rsidR="0000239A" w:rsidRDefault="0000239A" w:rsidP="007B51A4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11E493EE" w14:textId="2B257167" w:rsidR="0000239A" w:rsidRPr="00547FBB" w:rsidRDefault="0000239A" w:rsidP="007B51A4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Depends on young person, for</w:t>
            </w:r>
            <w:r w:rsidR="004E7698">
              <w:rPr>
                <w:sz w:val="16"/>
                <w:szCs w:val="16"/>
              </w:rPr>
              <w:t xml:space="preserve"> e</w:t>
            </w:r>
            <w:r>
              <w:rPr>
                <w:sz w:val="16"/>
                <w:szCs w:val="16"/>
              </w:rPr>
              <w:t>xample, may struggle in small group environment and prefer to be on their own so may wander off.</w:t>
            </w:r>
          </w:p>
        </w:tc>
        <w:tc>
          <w:tcPr>
            <w:tcW w:w="1556" w:type="dxa"/>
            <w:shd w:val="clear" w:color="auto" w:fill="auto"/>
          </w:tcPr>
          <w:p w14:paraId="090BC145" w14:textId="5C76FE6C" w:rsidR="001A7DA5" w:rsidRPr="00547FBB" w:rsidRDefault="004E7698" w:rsidP="00547FBB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Young People </w:t>
            </w:r>
          </w:p>
        </w:tc>
        <w:tc>
          <w:tcPr>
            <w:tcW w:w="6673" w:type="dxa"/>
            <w:shd w:val="clear" w:color="auto" w:fill="auto"/>
          </w:tcPr>
          <w:p w14:paraId="05D6141A" w14:textId="0D737D4E" w:rsidR="0000239A" w:rsidRDefault="0000239A" w:rsidP="007B5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Talk to the young person (and their parents or carers) to find the best way of dealing with the situation.</w:t>
            </w:r>
          </w:p>
          <w:p w14:paraId="73D54789" w14:textId="77777777" w:rsidR="0000239A" w:rsidRDefault="0000239A" w:rsidP="007B5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Different options depending on the young person, for example, young person chooses group to be in and everyone confirms they understand their responsibilities and are happy. </w:t>
            </w:r>
          </w:p>
          <w:p w14:paraId="4FC2FDCB" w14:textId="77777777" w:rsidR="0000239A" w:rsidRDefault="0000239A" w:rsidP="007B51A4">
            <w:pPr>
              <w:rPr>
                <w:sz w:val="16"/>
                <w:szCs w:val="16"/>
              </w:rPr>
            </w:pPr>
          </w:p>
          <w:p w14:paraId="23022333" w14:textId="582648C8" w:rsidR="0000239A" w:rsidRPr="00547FBB" w:rsidRDefault="0000239A" w:rsidP="007B51A4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240D18AC" w14:textId="77777777" w:rsidR="001A7DA5" w:rsidRPr="00547FBB" w:rsidRDefault="001A7DA5" w:rsidP="00547FBB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7D258A" w:rsidRPr="001C60E8" w14:paraId="6BB43F09" w14:textId="77777777" w:rsidTr="00DE13FD">
        <w:trPr>
          <w:trHeight w:val="678"/>
        </w:trPr>
        <w:tc>
          <w:tcPr>
            <w:tcW w:w="2840" w:type="dxa"/>
            <w:shd w:val="clear" w:color="auto" w:fill="auto"/>
          </w:tcPr>
          <w:p w14:paraId="3C53C742" w14:textId="77777777" w:rsidR="007D258A" w:rsidRDefault="007D258A" w:rsidP="005B0637">
            <w:pPr>
              <w:widowControl/>
              <w:autoSpaceDE/>
              <w:autoSpaceDN/>
              <w:rPr>
                <w:sz w:val="16"/>
              </w:rPr>
            </w:pPr>
            <w:r>
              <w:rPr>
                <w:sz w:val="16"/>
              </w:rPr>
              <w:t>Need to cut short the visit because of an issue such as weather changing or someone getting injured.</w:t>
            </w:r>
          </w:p>
          <w:p w14:paraId="750FF209" w14:textId="77777777" w:rsidR="007D258A" w:rsidRDefault="007D258A" w:rsidP="005B0637">
            <w:pPr>
              <w:widowControl/>
              <w:autoSpaceDE/>
              <w:autoSpaceDN/>
              <w:rPr>
                <w:sz w:val="16"/>
              </w:rPr>
            </w:pPr>
          </w:p>
          <w:p w14:paraId="6A442344" w14:textId="7FC532E9" w:rsidR="007D258A" w:rsidRPr="00547FBB" w:rsidRDefault="007D258A" w:rsidP="007B51A4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</w:rPr>
              <w:t>Young people aren’t close by but need to return to base quickly for safety.</w:t>
            </w:r>
          </w:p>
        </w:tc>
        <w:tc>
          <w:tcPr>
            <w:tcW w:w="1556" w:type="dxa"/>
            <w:shd w:val="clear" w:color="auto" w:fill="auto"/>
          </w:tcPr>
          <w:p w14:paraId="5309DA91" w14:textId="4B3F075C" w:rsidR="007D258A" w:rsidRPr="00547FBB" w:rsidRDefault="007D258A" w:rsidP="00547FB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D02FD5">
              <w:rPr>
                <w:sz w:val="16"/>
              </w:rPr>
              <w:t>Young people</w:t>
            </w:r>
          </w:p>
        </w:tc>
        <w:tc>
          <w:tcPr>
            <w:tcW w:w="6673" w:type="dxa"/>
            <w:shd w:val="clear" w:color="auto" w:fill="auto"/>
          </w:tcPr>
          <w:p w14:paraId="4C0A31DB" w14:textId="77777777" w:rsidR="007D258A" w:rsidRDefault="007D258A" w:rsidP="005B0637">
            <w:pPr>
              <w:tabs>
                <w:tab w:val="left" w:pos="-1440"/>
              </w:tabs>
              <w:rPr>
                <w:sz w:val="16"/>
              </w:rPr>
            </w:pPr>
            <w:r>
              <w:rPr>
                <w:sz w:val="16"/>
              </w:rPr>
              <w:t xml:space="preserve">Agree signal for returning to base (such as a whistle). </w:t>
            </w:r>
          </w:p>
          <w:p w14:paraId="3E278BCE" w14:textId="77777777" w:rsidR="007D258A" w:rsidRDefault="007D258A" w:rsidP="005B0637">
            <w:pPr>
              <w:tabs>
                <w:tab w:val="left" w:pos="-1440"/>
              </w:tabs>
              <w:rPr>
                <w:sz w:val="16"/>
              </w:rPr>
            </w:pPr>
          </w:p>
          <w:p w14:paraId="3C12D7F9" w14:textId="0E2B313C" w:rsidR="007D258A" w:rsidRPr="00547FBB" w:rsidRDefault="007D258A" w:rsidP="007B51A4">
            <w:pPr>
              <w:rPr>
                <w:sz w:val="16"/>
                <w:szCs w:val="16"/>
              </w:rPr>
            </w:pPr>
            <w:r>
              <w:rPr>
                <w:sz w:val="16"/>
              </w:rPr>
              <w:t>If a whistle won’t work (for example, because of background noise or distance), a leader rounds up groups and stays in touch with other leaders using mobile phone.</w:t>
            </w:r>
          </w:p>
        </w:tc>
        <w:tc>
          <w:tcPr>
            <w:tcW w:w="4382" w:type="dxa"/>
            <w:shd w:val="clear" w:color="auto" w:fill="auto"/>
          </w:tcPr>
          <w:p w14:paraId="39F4497E" w14:textId="77777777" w:rsidR="007D258A" w:rsidRPr="00547FBB" w:rsidRDefault="007D258A" w:rsidP="00547FBB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</w:tr>
      <w:tr w:rsidR="005A5D6E" w:rsidRPr="000A5F8E" w14:paraId="470B4051" w14:textId="77777777" w:rsidTr="00DE13FD">
        <w:trPr>
          <w:trHeight w:val="355"/>
        </w:trPr>
        <w:tc>
          <w:tcPr>
            <w:tcW w:w="15451" w:type="dxa"/>
            <w:gridSpan w:val="4"/>
            <w:shd w:val="clear" w:color="auto" w:fill="auto"/>
          </w:tcPr>
          <w:p w14:paraId="4F7A1163" w14:textId="77777777" w:rsidR="005A5D6E" w:rsidRPr="000A5F8E" w:rsidRDefault="005A5D6E" w:rsidP="008D400D">
            <w:pPr>
              <w:widowControl/>
              <w:autoSpaceDE/>
              <w:autoSpaceDN/>
              <w:spacing w:line="192" w:lineRule="auto"/>
              <w:rPr>
                <w:i/>
                <w:sz w:val="20"/>
                <w:szCs w:val="20"/>
              </w:rPr>
            </w:pPr>
            <w:r w:rsidRPr="000A5F8E">
              <w:rPr>
                <w:b/>
                <w:i/>
                <w:sz w:val="20"/>
                <w:szCs w:val="20"/>
              </w:rPr>
              <w:t xml:space="preserve">Review due: </w:t>
            </w:r>
            <w:r w:rsidRPr="000A5F8E">
              <w:rPr>
                <w:b/>
                <w:i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5F8E">
              <w:rPr>
                <w:b/>
                <w:i/>
                <w:sz w:val="20"/>
                <w:szCs w:val="20"/>
              </w:rPr>
              <w:instrText xml:space="preserve"> FORMTEXT </w:instrText>
            </w:r>
            <w:r w:rsidRPr="000A5F8E">
              <w:rPr>
                <w:b/>
                <w:i/>
                <w:sz w:val="20"/>
                <w:szCs w:val="20"/>
              </w:rPr>
            </w:r>
            <w:r w:rsidRPr="000A5F8E">
              <w:rPr>
                <w:b/>
                <w:i/>
                <w:sz w:val="20"/>
                <w:szCs w:val="20"/>
              </w:rPr>
              <w:fldChar w:fldCharType="separate"/>
            </w:r>
            <w:r w:rsidRPr="000A5F8E">
              <w:rPr>
                <w:b/>
                <w:i/>
                <w:noProof/>
                <w:sz w:val="20"/>
                <w:szCs w:val="20"/>
              </w:rPr>
              <w:t> </w:t>
            </w:r>
            <w:r w:rsidRPr="000A5F8E">
              <w:rPr>
                <w:b/>
                <w:i/>
                <w:noProof/>
                <w:sz w:val="20"/>
                <w:szCs w:val="20"/>
              </w:rPr>
              <w:t> </w:t>
            </w:r>
            <w:r w:rsidRPr="000A5F8E">
              <w:rPr>
                <w:b/>
                <w:i/>
                <w:noProof/>
                <w:sz w:val="20"/>
                <w:szCs w:val="20"/>
              </w:rPr>
              <w:t> </w:t>
            </w:r>
            <w:r w:rsidRPr="000A5F8E">
              <w:rPr>
                <w:b/>
                <w:i/>
                <w:noProof/>
                <w:sz w:val="20"/>
                <w:szCs w:val="20"/>
              </w:rPr>
              <w:t> </w:t>
            </w:r>
            <w:r w:rsidRPr="000A5F8E">
              <w:rPr>
                <w:b/>
                <w:i/>
                <w:noProof/>
                <w:sz w:val="20"/>
                <w:szCs w:val="20"/>
              </w:rPr>
              <w:t> </w:t>
            </w:r>
            <w:r w:rsidRPr="000A5F8E">
              <w:rPr>
                <w:b/>
                <w:i/>
                <w:sz w:val="20"/>
                <w:szCs w:val="20"/>
              </w:rPr>
              <w:fldChar w:fldCharType="end"/>
            </w:r>
          </w:p>
          <w:p w14:paraId="18F9ED24" w14:textId="0567B45B" w:rsidR="005A5D6E" w:rsidRPr="000A5F8E" w:rsidRDefault="005A5D6E" w:rsidP="008D400D">
            <w:pPr>
              <w:widowControl/>
              <w:autoSpaceDE/>
              <w:autoSpaceDN/>
              <w:spacing w:line="192" w:lineRule="auto"/>
              <w:rPr>
                <w:i/>
                <w:sz w:val="20"/>
                <w:szCs w:val="20"/>
              </w:rPr>
            </w:pPr>
            <w:r w:rsidRPr="000A5F8E">
              <w:rPr>
                <w:i/>
                <w:sz w:val="20"/>
                <w:szCs w:val="20"/>
              </w:rPr>
              <w:t>A risk assessment needs reviewing if circumstances change before or during an activity. Regular reviews ensure that the</w:t>
            </w:r>
            <w:r>
              <w:rPr>
                <w:i/>
                <w:sz w:val="20"/>
                <w:szCs w:val="20"/>
              </w:rPr>
              <w:t xml:space="preserve"> assessment</w:t>
            </w:r>
            <w:r w:rsidRPr="000A5F8E">
              <w:rPr>
                <w:i/>
                <w:sz w:val="20"/>
                <w:szCs w:val="20"/>
              </w:rPr>
              <w:t xml:space="preserve"> reflect</w:t>
            </w:r>
            <w:r>
              <w:rPr>
                <w:i/>
                <w:sz w:val="20"/>
                <w:szCs w:val="20"/>
              </w:rPr>
              <w:t>s any</w:t>
            </w:r>
            <w:r w:rsidRPr="000A5F8E">
              <w:rPr>
                <w:i/>
                <w:sz w:val="20"/>
                <w:szCs w:val="20"/>
              </w:rPr>
              <w:t xml:space="preserve"> lessons learned or new requirements. The review must include a detailed look at each element of the risk assessment to establish if any change is required.</w:t>
            </w:r>
          </w:p>
        </w:tc>
      </w:tr>
    </w:tbl>
    <w:p w14:paraId="15AF2CC9" w14:textId="1E31749A" w:rsidR="008349D7" w:rsidRDefault="008349D7" w:rsidP="00727784">
      <w:pPr>
        <w:pStyle w:val="Heading3"/>
        <w:rPr>
          <w:szCs w:val="20"/>
        </w:rPr>
      </w:pPr>
    </w:p>
    <w:p w14:paraId="6A52E832" w14:textId="78122896" w:rsidR="000A5F8E" w:rsidRDefault="000A5F8E" w:rsidP="00727784">
      <w:pPr>
        <w:pStyle w:val="Heading3"/>
        <w:rPr>
          <w:szCs w:val="20"/>
        </w:rPr>
      </w:pPr>
      <w:r>
        <w:rPr>
          <w:szCs w:val="20"/>
        </w:rPr>
        <w:t xml:space="preserve">Remember to share the controls with adults and young </w:t>
      </w:r>
      <w:r w:rsidR="006E7282">
        <w:rPr>
          <w:szCs w:val="20"/>
        </w:rPr>
        <w:t>leaders</w:t>
      </w:r>
      <w:r>
        <w:rPr>
          <w:szCs w:val="20"/>
        </w:rPr>
        <w:t xml:space="preserve"> helping with the activity</w:t>
      </w:r>
    </w:p>
    <w:p w14:paraId="5F827D63" w14:textId="2C112817" w:rsidR="00E328E5" w:rsidRPr="00E01710" w:rsidRDefault="00E328E5" w:rsidP="00335897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222222"/>
          <w:lang w:bidi="ar-SA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Leader in Charge acknowledges that …</w:t>
      </w:r>
    </w:p>
    <w:p w14:paraId="306CB0CA" w14:textId="16F3B347" w:rsidR="00335897" w:rsidRPr="00E01710" w:rsidRDefault="000A5F8E" w:rsidP="00335897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color w:val="222222"/>
          <w:lang w:bidi="ar-SA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I</w:t>
      </w:r>
      <w:r w:rsidR="00335897" w:rsidRPr="00E01710">
        <w:rPr>
          <w:rFonts w:ascii="Arial" w:eastAsia="Times New Roman" w:hAnsi="Arial" w:cs="Arial"/>
          <w:color w:val="222222"/>
          <w:lang w:bidi="ar-SA"/>
        </w:rPr>
        <w:t> have reviewed this Risk Assessment and am satisfied that the controls contained are applicable to the activity I am undertaking.</w:t>
      </w:r>
    </w:p>
    <w:p w14:paraId="0677D7CE" w14:textId="115030CB" w:rsidR="00106F71" w:rsidRPr="00CE188D" w:rsidRDefault="00335897" w:rsidP="00E01710">
      <w:pPr>
        <w:widowControl/>
        <w:shd w:val="clear" w:color="auto" w:fill="FFFFFF"/>
        <w:autoSpaceDE/>
        <w:autoSpaceDN/>
        <w:rPr>
          <w:szCs w:val="20"/>
        </w:rPr>
      </w:pPr>
      <w:r w:rsidRPr="00E01710">
        <w:rPr>
          <w:rFonts w:ascii="Arial" w:eastAsia="Times New Roman" w:hAnsi="Arial" w:cs="Arial"/>
          <w:color w:val="222222"/>
          <w:lang w:bidi="ar-SA"/>
        </w:rPr>
        <w:t>In adopting this risk assessment, I accept responsibility for the Risk Assessment, the safe conduct of this activity and those affected by the activity.</w:t>
      </w:r>
    </w:p>
    <w:sectPr w:rsidR="00106F71" w:rsidRPr="00CE188D" w:rsidSect="00E0171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10" w:orient="landscape"/>
      <w:pgMar w:top="1050" w:right="993" w:bottom="1420" w:left="680" w:header="499" w:footer="30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9AF0EF" w14:textId="77777777" w:rsidR="00D64D34" w:rsidRDefault="00D64D34">
      <w:r>
        <w:separator/>
      </w:r>
    </w:p>
  </w:endnote>
  <w:endnote w:type="continuationSeparator" w:id="0">
    <w:p w14:paraId="73613E64" w14:textId="77777777" w:rsidR="00D64D34" w:rsidRDefault="00D64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70BBF1AA-2336-4DD8-B7CE-75D2FE9A0D71}"/>
    <w:embedBold r:id="rId2" w:fontKey="{7F470B87-FD83-4B4D-82ED-CE0CF03229D2}"/>
    <w:embedItalic r:id="rId3" w:fontKey="{F15475F2-5F58-4A16-98A0-DE249E633F33}"/>
    <w:embedBoldItalic r:id="rId4" w:fontKey="{E797F987-DE5C-4DD6-90B4-F21FEA7FB0A5}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5" w:fontKey="{D8B3F7A2-AB86-4C45-88D0-E650180D6877}"/>
    <w:embedBold r:id="rId6" w:fontKey="{16116670-B673-434C-892C-D9DDFD99AC1E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9EB6D6B-22F6-469F-B317-E225F59F72C2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617B6E1-F739-4DA3-A636-10F0A5F3BB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7A6E35AF-4E4B-49F9-AFE7-A729DAD1AE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D8C47" w14:textId="77777777" w:rsidR="0063443B" w:rsidRDefault="006344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2156B" w14:textId="1E52925E" w:rsidR="00E01710" w:rsidRPr="008D400D" w:rsidRDefault="008D400D" w:rsidP="00E01710">
    <w:pPr>
      <w:pStyle w:val="Heading3"/>
      <w:rPr>
        <w:rFonts w:ascii="Nunito Sans" w:hAnsi="Nunito Sans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C1576E0" wp14:editId="2EF67C10">
          <wp:simplePos x="0" y="0"/>
          <wp:positionH relativeFrom="margin">
            <wp:align>left</wp:align>
          </wp:positionH>
          <wp:positionV relativeFrom="paragraph">
            <wp:posOffset>-98743</wp:posOffset>
          </wp:positionV>
          <wp:extent cx="752475" cy="752475"/>
          <wp:effectExtent l="0" t="0" r="9525" b="9525"/>
          <wp:wrapSquare wrapText="bothSides"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710" w:rsidRPr="008D400D">
      <w:rPr>
        <w:rFonts w:ascii="Nunito Sans" w:hAnsi="Nunito Sans"/>
        <w:noProof/>
      </w:rPr>
      <w:drawing>
        <wp:anchor distT="0" distB="0" distL="114300" distR="114300" simplePos="0" relativeHeight="251659264" behindDoc="0" locked="0" layoutInCell="1" allowOverlap="1" wp14:anchorId="5E11493A" wp14:editId="6F96086F">
          <wp:simplePos x="0" y="0"/>
          <wp:positionH relativeFrom="margin">
            <wp:posOffset>8845550</wp:posOffset>
          </wp:positionH>
          <wp:positionV relativeFrom="paragraph">
            <wp:posOffset>-60007</wp:posOffset>
          </wp:positionV>
          <wp:extent cx="1069340" cy="781050"/>
          <wp:effectExtent l="0" t="0" r="0" b="0"/>
          <wp:wrapNone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1710" w:rsidRPr="008D400D">
      <w:rPr>
        <w:rFonts w:ascii="Nunito Sans" w:hAnsi="Nunito Sans"/>
      </w:rPr>
      <w:t xml:space="preserve">Additional information can be found in the </w:t>
    </w:r>
    <w:r w:rsidR="00E01710" w:rsidRPr="008D400D">
      <w:rPr>
        <w:rFonts w:ascii="Nunito Sans" w:hAnsi="Nunito Sans"/>
        <w:b/>
        <w:i/>
        <w:iCs/>
      </w:rPr>
      <w:t>Safety Checklist for Leaders</w:t>
    </w:r>
    <w:r w:rsidR="00E01710" w:rsidRPr="008D400D">
      <w:rPr>
        <w:rFonts w:ascii="Nunito Sans" w:hAnsi="Nunito Sans"/>
      </w:rPr>
      <w:t xml:space="preserve"> and other information at scouts.org.uk/safety </w:t>
    </w:r>
  </w:p>
  <w:p w14:paraId="653C86EE" w14:textId="78BF56BC" w:rsidR="00E01710" w:rsidRPr="0066293D" w:rsidRDefault="00E01710" w:rsidP="00E01710">
    <w:pPr>
      <w:rPr>
        <w:sz w:val="20"/>
        <w:szCs w:val="20"/>
      </w:rPr>
    </w:pPr>
    <w:r>
      <w:rPr>
        <w:sz w:val="20"/>
        <w:szCs w:val="20"/>
      </w:rPr>
      <w:t>Based on UKHQ template published September 2020</w:t>
    </w:r>
  </w:p>
  <w:p w14:paraId="4A5C4CD5" w14:textId="6C56C98A" w:rsidR="00E01710" w:rsidRDefault="00E01710">
    <w:pPr>
      <w:pStyle w:val="Footer"/>
      <w:jc w:val="center"/>
    </w:pPr>
    <w:r>
      <w:t xml:space="preserve">Page </w:t>
    </w:r>
    <w:sdt>
      <w:sdtPr>
        <w:id w:val="-3174009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\# "0" \* Arabic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21FE61DE" w14:textId="67307DF0" w:rsidR="00465843" w:rsidRPr="0066293D" w:rsidRDefault="00465843" w:rsidP="00E328E5">
    <w:pPr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3C893" w14:textId="77777777" w:rsidR="0063443B" w:rsidRDefault="006344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113E66" w14:textId="77777777" w:rsidR="00D64D34" w:rsidRDefault="00D64D34">
      <w:r>
        <w:separator/>
      </w:r>
    </w:p>
  </w:footnote>
  <w:footnote w:type="continuationSeparator" w:id="0">
    <w:p w14:paraId="3884703D" w14:textId="77777777" w:rsidR="00D64D34" w:rsidRDefault="00D64D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17159" w14:textId="77777777" w:rsidR="0063443B" w:rsidRDefault="006344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1913B" w14:textId="0B203587" w:rsidR="00E01710" w:rsidRPr="008349D7" w:rsidRDefault="0063443B" w:rsidP="00E01710">
    <w:pPr>
      <w:pStyle w:val="Heading4"/>
    </w:pPr>
    <w:r>
      <w:t>Free Time</w:t>
    </w:r>
    <w:r w:rsidR="005E28A3">
      <w:t xml:space="preserve"> </w:t>
    </w:r>
    <w:r w:rsidR="008349D7">
      <w:t>Risk Assessment</w:t>
    </w:r>
    <w:r w:rsidR="008A1EE0">
      <w:t xml:space="preserve">  Ver </w:t>
    </w:r>
    <w:r>
      <w:t>1</w:t>
    </w:r>
    <w:r w:rsidR="00E01710">
      <w:t xml:space="preserve">   </w:t>
    </w:r>
    <w:r w:rsidR="00E01710">
      <w:tab/>
    </w:r>
    <w:r w:rsidR="00E01710">
      <w:tab/>
    </w:r>
    <w:r w:rsidR="00E01710">
      <w:tab/>
    </w:r>
    <w:r w:rsidR="00E01710">
      <w:tab/>
    </w:r>
    <w:r w:rsidR="00E01710">
      <w:tab/>
    </w:r>
    <w:r w:rsidR="00E01710">
      <w:tab/>
    </w:r>
    <w:r w:rsidR="00E01710">
      <w:tab/>
    </w:r>
    <w:r>
      <w:tab/>
    </w:r>
    <w:r w:rsidR="00E01710" w:rsidRPr="00E01710">
      <w:rPr>
        <w:sz w:val="20"/>
        <w:szCs w:val="12"/>
      </w:rPr>
      <w:t xml:space="preserve">Date uploaded to </w:t>
    </w:r>
    <w:proofErr w:type="spellStart"/>
    <w:r w:rsidR="00E01710" w:rsidRPr="00E01710">
      <w:rPr>
        <w:sz w:val="20"/>
        <w:szCs w:val="12"/>
      </w:rPr>
      <w:t>libary</w:t>
    </w:r>
    <w:proofErr w:type="spellEnd"/>
    <w:r w:rsidR="00E01710" w:rsidRPr="00E01710">
      <w:rPr>
        <w:sz w:val="20"/>
        <w:szCs w:val="12"/>
      </w:rPr>
      <w:t xml:space="preserve"> :</w:t>
    </w:r>
    <w:r w:rsidR="00E01710">
      <w:rPr>
        <w:sz w:val="20"/>
        <w:szCs w:val="12"/>
      </w:rPr>
      <w:tab/>
    </w:r>
    <w:r>
      <w:rPr>
        <w:sz w:val="20"/>
        <w:szCs w:val="12"/>
      </w:rPr>
      <w:t>28 Dec 2020</w:t>
    </w:r>
  </w:p>
  <w:p w14:paraId="54FE33CD" w14:textId="1183B2DD" w:rsidR="008349D7" w:rsidRPr="00E01710" w:rsidRDefault="008349D7" w:rsidP="008349D7">
    <w:pPr>
      <w:pStyle w:val="Heading4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5B0F2" w14:textId="77777777" w:rsidR="0063443B" w:rsidRDefault="006344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hybridMultilevel"/>
    <w:tmpl w:val="BEF69EEC"/>
    <w:lvl w:ilvl="0" w:tplc="E7A8D2B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1" w:tplc="62524780">
      <w:numFmt w:val="decimal"/>
      <w:lvlText w:val=""/>
      <w:lvlJc w:val="left"/>
    </w:lvl>
    <w:lvl w:ilvl="2" w:tplc="73CAA986">
      <w:numFmt w:val="decimal"/>
      <w:lvlText w:val=""/>
      <w:lvlJc w:val="left"/>
    </w:lvl>
    <w:lvl w:ilvl="3" w:tplc="27488346">
      <w:numFmt w:val="decimal"/>
      <w:lvlText w:val=""/>
      <w:lvlJc w:val="left"/>
    </w:lvl>
    <w:lvl w:ilvl="4" w:tplc="AEE89D0E">
      <w:numFmt w:val="decimal"/>
      <w:lvlText w:val=""/>
      <w:lvlJc w:val="left"/>
    </w:lvl>
    <w:lvl w:ilvl="5" w:tplc="97E25F36">
      <w:numFmt w:val="decimal"/>
      <w:lvlText w:val=""/>
      <w:lvlJc w:val="left"/>
    </w:lvl>
    <w:lvl w:ilvl="6" w:tplc="21868716">
      <w:numFmt w:val="decimal"/>
      <w:lvlText w:val=""/>
      <w:lvlJc w:val="left"/>
    </w:lvl>
    <w:lvl w:ilvl="7" w:tplc="D77092A4">
      <w:numFmt w:val="decimal"/>
      <w:lvlText w:val=""/>
      <w:lvlJc w:val="left"/>
    </w:lvl>
    <w:lvl w:ilvl="8" w:tplc="12CC9706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182E08C8"/>
    <w:lvl w:ilvl="0" w:tplc="68F268A2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  <w:lvl w:ilvl="1" w:tplc="6F36FC2E">
      <w:numFmt w:val="decimal"/>
      <w:lvlText w:val=""/>
      <w:lvlJc w:val="left"/>
    </w:lvl>
    <w:lvl w:ilvl="2" w:tplc="3850D6EC">
      <w:numFmt w:val="decimal"/>
      <w:lvlText w:val=""/>
      <w:lvlJc w:val="left"/>
    </w:lvl>
    <w:lvl w:ilvl="3" w:tplc="9C68E7C8">
      <w:numFmt w:val="decimal"/>
      <w:lvlText w:val=""/>
      <w:lvlJc w:val="left"/>
    </w:lvl>
    <w:lvl w:ilvl="4" w:tplc="942E4C5C">
      <w:numFmt w:val="decimal"/>
      <w:lvlText w:val=""/>
      <w:lvlJc w:val="left"/>
    </w:lvl>
    <w:lvl w:ilvl="5" w:tplc="BC50EFD8">
      <w:numFmt w:val="decimal"/>
      <w:lvlText w:val=""/>
      <w:lvlJc w:val="left"/>
    </w:lvl>
    <w:lvl w:ilvl="6" w:tplc="C3AC5AA4">
      <w:numFmt w:val="decimal"/>
      <w:lvlText w:val=""/>
      <w:lvlJc w:val="left"/>
    </w:lvl>
    <w:lvl w:ilvl="7" w:tplc="B0AE90BA">
      <w:numFmt w:val="decimal"/>
      <w:lvlText w:val=""/>
      <w:lvlJc w:val="left"/>
    </w:lvl>
    <w:lvl w:ilvl="8" w:tplc="BB869B34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8FF8AF38"/>
    <w:lvl w:ilvl="0" w:tplc="162606EC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  <w:lvl w:ilvl="1" w:tplc="C9961FA2">
      <w:numFmt w:val="decimal"/>
      <w:lvlText w:val=""/>
      <w:lvlJc w:val="left"/>
    </w:lvl>
    <w:lvl w:ilvl="2" w:tplc="F2F8AC72">
      <w:numFmt w:val="decimal"/>
      <w:lvlText w:val=""/>
      <w:lvlJc w:val="left"/>
    </w:lvl>
    <w:lvl w:ilvl="3" w:tplc="16668E26">
      <w:numFmt w:val="decimal"/>
      <w:lvlText w:val=""/>
      <w:lvlJc w:val="left"/>
    </w:lvl>
    <w:lvl w:ilvl="4" w:tplc="BF8E64BA">
      <w:numFmt w:val="decimal"/>
      <w:lvlText w:val=""/>
      <w:lvlJc w:val="left"/>
    </w:lvl>
    <w:lvl w:ilvl="5" w:tplc="AB2C5DAA">
      <w:numFmt w:val="decimal"/>
      <w:lvlText w:val=""/>
      <w:lvlJc w:val="left"/>
    </w:lvl>
    <w:lvl w:ilvl="6" w:tplc="B8F4216C">
      <w:numFmt w:val="decimal"/>
      <w:lvlText w:val=""/>
      <w:lvlJc w:val="left"/>
    </w:lvl>
    <w:lvl w:ilvl="7" w:tplc="A41EAB86">
      <w:numFmt w:val="decimal"/>
      <w:lvlText w:val=""/>
      <w:lvlJc w:val="left"/>
    </w:lvl>
    <w:lvl w:ilvl="8" w:tplc="DE12E2A2">
      <w:numFmt w:val="decimal"/>
      <w:lvlText w:val=""/>
      <w:lvlJc w:val="left"/>
    </w:lvl>
  </w:abstractNum>
  <w:abstractNum w:abstractNumId="4" w15:restartNumberingAfterBreak="0">
    <w:nsid w:val="FFFFFF80"/>
    <w:multiLevelType w:val="hybridMultilevel"/>
    <w:tmpl w:val="88CC6352"/>
    <w:lvl w:ilvl="0" w:tplc="9CEC7D66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495817D4">
      <w:numFmt w:val="decimal"/>
      <w:lvlText w:val=""/>
      <w:lvlJc w:val="left"/>
    </w:lvl>
    <w:lvl w:ilvl="2" w:tplc="97447536">
      <w:numFmt w:val="decimal"/>
      <w:lvlText w:val=""/>
      <w:lvlJc w:val="left"/>
    </w:lvl>
    <w:lvl w:ilvl="3" w:tplc="08C01E04">
      <w:numFmt w:val="decimal"/>
      <w:lvlText w:val=""/>
      <w:lvlJc w:val="left"/>
    </w:lvl>
    <w:lvl w:ilvl="4" w:tplc="EE0609C2">
      <w:numFmt w:val="decimal"/>
      <w:lvlText w:val=""/>
      <w:lvlJc w:val="left"/>
    </w:lvl>
    <w:lvl w:ilvl="5" w:tplc="A50C61D6">
      <w:numFmt w:val="decimal"/>
      <w:lvlText w:val=""/>
      <w:lvlJc w:val="left"/>
    </w:lvl>
    <w:lvl w:ilvl="6" w:tplc="BD9A6DBA">
      <w:numFmt w:val="decimal"/>
      <w:lvlText w:val=""/>
      <w:lvlJc w:val="left"/>
    </w:lvl>
    <w:lvl w:ilvl="7" w:tplc="E7FA293E">
      <w:numFmt w:val="decimal"/>
      <w:lvlText w:val=""/>
      <w:lvlJc w:val="left"/>
    </w:lvl>
    <w:lvl w:ilvl="8" w:tplc="7286EB32">
      <w:numFmt w:val="decimal"/>
      <w:lvlText w:val=""/>
      <w:lvlJc w:val="left"/>
    </w:lvl>
  </w:abstractNum>
  <w:abstractNum w:abstractNumId="5" w15:restartNumberingAfterBreak="0">
    <w:nsid w:val="FFFFFF81"/>
    <w:multiLevelType w:val="multi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hybridMultilevel"/>
    <w:tmpl w:val="0409001D"/>
    <w:lvl w:ilvl="0" w:tplc="BD248FBA">
      <w:start w:val="1"/>
      <w:numFmt w:val="decimal"/>
      <w:lvlText w:val="%1)"/>
      <w:lvlJc w:val="left"/>
      <w:pPr>
        <w:ind w:left="360" w:hanging="360"/>
      </w:pPr>
    </w:lvl>
    <w:lvl w:ilvl="1" w:tplc="50F66596">
      <w:start w:val="1"/>
      <w:numFmt w:val="lowerLetter"/>
      <w:lvlText w:val="%2)"/>
      <w:lvlJc w:val="left"/>
      <w:pPr>
        <w:ind w:left="720" w:hanging="360"/>
      </w:pPr>
    </w:lvl>
    <w:lvl w:ilvl="2" w:tplc="CA5E070C">
      <w:start w:val="1"/>
      <w:numFmt w:val="lowerRoman"/>
      <w:lvlText w:val="%3)"/>
      <w:lvlJc w:val="left"/>
      <w:pPr>
        <w:ind w:left="1080" w:hanging="360"/>
      </w:pPr>
    </w:lvl>
    <w:lvl w:ilvl="3" w:tplc="D3D05E64">
      <w:start w:val="1"/>
      <w:numFmt w:val="decimal"/>
      <w:lvlText w:val="(%4)"/>
      <w:lvlJc w:val="left"/>
      <w:pPr>
        <w:ind w:left="1440" w:hanging="360"/>
      </w:pPr>
    </w:lvl>
    <w:lvl w:ilvl="4" w:tplc="7C9A9F1E">
      <w:start w:val="1"/>
      <w:numFmt w:val="lowerLetter"/>
      <w:lvlText w:val="(%5)"/>
      <w:lvlJc w:val="left"/>
      <w:pPr>
        <w:ind w:left="1800" w:hanging="360"/>
      </w:pPr>
    </w:lvl>
    <w:lvl w:ilvl="5" w:tplc="B070570C">
      <w:start w:val="1"/>
      <w:numFmt w:val="lowerRoman"/>
      <w:lvlText w:val="(%6)"/>
      <w:lvlJc w:val="left"/>
      <w:pPr>
        <w:ind w:left="2160" w:hanging="360"/>
      </w:pPr>
    </w:lvl>
    <w:lvl w:ilvl="6" w:tplc="C7D4A62E">
      <w:start w:val="1"/>
      <w:numFmt w:val="decimal"/>
      <w:lvlText w:val="%7."/>
      <w:lvlJc w:val="left"/>
      <w:pPr>
        <w:ind w:left="2520" w:hanging="360"/>
      </w:pPr>
    </w:lvl>
    <w:lvl w:ilvl="7" w:tplc="B5DADF00">
      <w:start w:val="1"/>
      <w:numFmt w:val="lowerLetter"/>
      <w:lvlText w:val="%8."/>
      <w:lvlJc w:val="left"/>
      <w:pPr>
        <w:ind w:left="2880" w:hanging="360"/>
      </w:pPr>
    </w:lvl>
    <w:lvl w:ilvl="8" w:tplc="B27E2D2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hybridMultilevel"/>
    <w:tmpl w:val="2FD694F4"/>
    <w:lvl w:ilvl="0" w:tplc="1CF2E9CE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 w:tplc="33C6888A">
      <w:start w:val="1"/>
      <w:numFmt w:val="lowerLetter"/>
      <w:lvlText w:val="%2."/>
      <w:lvlJc w:val="left"/>
      <w:pPr>
        <w:ind w:left="1440" w:hanging="360"/>
      </w:pPr>
    </w:lvl>
    <w:lvl w:ilvl="2" w:tplc="7CC4F44E">
      <w:start w:val="1"/>
      <w:numFmt w:val="lowerRoman"/>
      <w:lvlText w:val="%3."/>
      <w:lvlJc w:val="right"/>
      <w:pPr>
        <w:ind w:left="2160" w:hanging="180"/>
      </w:pPr>
    </w:lvl>
    <w:lvl w:ilvl="3" w:tplc="D636668C">
      <w:start w:val="1"/>
      <w:numFmt w:val="decimal"/>
      <w:lvlText w:val="%4."/>
      <w:lvlJc w:val="left"/>
      <w:pPr>
        <w:ind w:left="2880" w:hanging="360"/>
      </w:pPr>
    </w:lvl>
    <w:lvl w:ilvl="4" w:tplc="8CE6F7FE">
      <w:start w:val="1"/>
      <w:numFmt w:val="lowerLetter"/>
      <w:lvlText w:val="%5."/>
      <w:lvlJc w:val="left"/>
      <w:pPr>
        <w:ind w:left="3600" w:hanging="360"/>
      </w:pPr>
    </w:lvl>
    <w:lvl w:ilvl="5" w:tplc="55E0D6E4">
      <w:start w:val="1"/>
      <w:numFmt w:val="lowerRoman"/>
      <w:lvlText w:val="%6."/>
      <w:lvlJc w:val="right"/>
      <w:pPr>
        <w:ind w:left="4320" w:hanging="180"/>
      </w:pPr>
    </w:lvl>
    <w:lvl w:ilvl="6" w:tplc="8E721872">
      <w:start w:val="1"/>
      <w:numFmt w:val="decimal"/>
      <w:lvlText w:val="%7."/>
      <w:lvlJc w:val="left"/>
      <w:pPr>
        <w:ind w:left="5040" w:hanging="360"/>
      </w:pPr>
    </w:lvl>
    <w:lvl w:ilvl="7" w:tplc="482C4A1C">
      <w:start w:val="1"/>
      <w:numFmt w:val="lowerLetter"/>
      <w:lvlText w:val="%8."/>
      <w:lvlJc w:val="left"/>
      <w:pPr>
        <w:ind w:left="5760" w:hanging="360"/>
      </w:pPr>
    </w:lvl>
    <w:lvl w:ilvl="8" w:tplc="87B4A5FC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hybridMultilevel"/>
    <w:tmpl w:val="98B004F4"/>
    <w:lvl w:ilvl="0" w:tplc="1F2C2E7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8B744E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8E6E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108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76EC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1E1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2CF2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D4B0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6EC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hybridMultilevel"/>
    <w:tmpl w:val="30AECE96"/>
    <w:lvl w:ilvl="0" w:tplc="FE64DCEC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 w:tplc="ED4AD3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ACB1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1209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344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08A0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603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D2BF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961E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hideSpellingErrors/>
  <w:proofState w:spelling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AyMzI0MLY0NjMwsjBW0lEKTi0uzszPAykwqgUAigNAHSwAAAA="/>
  </w:docVars>
  <w:rsids>
    <w:rsidRoot w:val="00D9530F"/>
    <w:rsid w:val="0000239A"/>
    <w:rsid w:val="00002B2B"/>
    <w:rsid w:val="000056B8"/>
    <w:rsid w:val="000072E3"/>
    <w:rsid w:val="000262D7"/>
    <w:rsid w:val="00034967"/>
    <w:rsid w:val="0004158D"/>
    <w:rsid w:val="00041FA5"/>
    <w:rsid w:val="00064B38"/>
    <w:rsid w:val="000702F6"/>
    <w:rsid w:val="0009099A"/>
    <w:rsid w:val="000A335C"/>
    <w:rsid w:val="000A48F6"/>
    <w:rsid w:val="000A5F8E"/>
    <w:rsid w:val="000D5A10"/>
    <w:rsid w:val="000D62CF"/>
    <w:rsid w:val="000E1649"/>
    <w:rsid w:val="00102EA0"/>
    <w:rsid w:val="001067E8"/>
    <w:rsid w:val="00106F71"/>
    <w:rsid w:val="00112796"/>
    <w:rsid w:val="001327A0"/>
    <w:rsid w:val="00134916"/>
    <w:rsid w:val="00166993"/>
    <w:rsid w:val="00185270"/>
    <w:rsid w:val="00185EAA"/>
    <w:rsid w:val="001A4AF8"/>
    <w:rsid w:val="001A7DA5"/>
    <w:rsid w:val="001B69B6"/>
    <w:rsid w:val="001B6D1F"/>
    <w:rsid w:val="001C60E8"/>
    <w:rsid w:val="001F499D"/>
    <w:rsid w:val="00201A76"/>
    <w:rsid w:val="00256560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B6D14"/>
    <w:rsid w:val="002C1ABD"/>
    <w:rsid w:val="002D0DA7"/>
    <w:rsid w:val="002D1BF0"/>
    <w:rsid w:val="003043AE"/>
    <w:rsid w:val="0031006A"/>
    <w:rsid w:val="00316759"/>
    <w:rsid w:val="0031790E"/>
    <w:rsid w:val="00335897"/>
    <w:rsid w:val="0034438D"/>
    <w:rsid w:val="003550EE"/>
    <w:rsid w:val="0036051E"/>
    <w:rsid w:val="003741E1"/>
    <w:rsid w:val="00383932"/>
    <w:rsid w:val="00387835"/>
    <w:rsid w:val="003B4982"/>
    <w:rsid w:val="003C1889"/>
    <w:rsid w:val="003C6333"/>
    <w:rsid w:val="003D2C34"/>
    <w:rsid w:val="003E0A04"/>
    <w:rsid w:val="00406854"/>
    <w:rsid w:val="00415DF9"/>
    <w:rsid w:val="00421FE7"/>
    <w:rsid w:val="00465843"/>
    <w:rsid w:val="00467139"/>
    <w:rsid w:val="004744D8"/>
    <w:rsid w:val="0047668F"/>
    <w:rsid w:val="004900C8"/>
    <w:rsid w:val="004A5519"/>
    <w:rsid w:val="004B455A"/>
    <w:rsid w:val="004C6902"/>
    <w:rsid w:val="004E1C74"/>
    <w:rsid w:val="004E31E2"/>
    <w:rsid w:val="004E37CB"/>
    <w:rsid w:val="004E5959"/>
    <w:rsid w:val="004E768C"/>
    <w:rsid w:val="004E7698"/>
    <w:rsid w:val="00526CDC"/>
    <w:rsid w:val="00537D6B"/>
    <w:rsid w:val="005428F0"/>
    <w:rsid w:val="00542D96"/>
    <w:rsid w:val="00547FBB"/>
    <w:rsid w:val="00551736"/>
    <w:rsid w:val="00584D83"/>
    <w:rsid w:val="00591F70"/>
    <w:rsid w:val="005A0067"/>
    <w:rsid w:val="005A5D6E"/>
    <w:rsid w:val="005C08B0"/>
    <w:rsid w:val="005C0CFD"/>
    <w:rsid w:val="005C16F1"/>
    <w:rsid w:val="005C37BD"/>
    <w:rsid w:val="005C3B4F"/>
    <w:rsid w:val="005C6E78"/>
    <w:rsid w:val="005D0C6B"/>
    <w:rsid w:val="005D4DCD"/>
    <w:rsid w:val="005E28A3"/>
    <w:rsid w:val="005E5C2E"/>
    <w:rsid w:val="0060387A"/>
    <w:rsid w:val="00607312"/>
    <w:rsid w:val="00624EBA"/>
    <w:rsid w:val="0063443B"/>
    <w:rsid w:val="00636AF8"/>
    <w:rsid w:val="0066293D"/>
    <w:rsid w:val="006651A8"/>
    <w:rsid w:val="00667213"/>
    <w:rsid w:val="00677F86"/>
    <w:rsid w:val="00681D40"/>
    <w:rsid w:val="006B2FFC"/>
    <w:rsid w:val="006D5F3E"/>
    <w:rsid w:val="006E4079"/>
    <w:rsid w:val="006E468D"/>
    <w:rsid w:val="006E7282"/>
    <w:rsid w:val="006E797F"/>
    <w:rsid w:val="006F5D9A"/>
    <w:rsid w:val="006F7FFB"/>
    <w:rsid w:val="0071703B"/>
    <w:rsid w:val="00721886"/>
    <w:rsid w:val="00727452"/>
    <w:rsid w:val="00727784"/>
    <w:rsid w:val="007306C6"/>
    <w:rsid w:val="007427DF"/>
    <w:rsid w:val="00756C1A"/>
    <w:rsid w:val="007571A7"/>
    <w:rsid w:val="00781101"/>
    <w:rsid w:val="007B51A4"/>
    <w:rsid w:val="007D258A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83946"/>
    <w:rsid w:val="008912A4"/>
    <w:rsid w:val="00893C6F"/>
    <w:rsid w:val="0089425D"/>
    <w:rsid w:val="00897FE0"/>
    <w:rsid w:val="008A1EE0"/>
    <w:rsid w:val="008A3608"/>
    <w:rsid w:val="008A3A8F"/>
    <w:rsid w:val="008B437A"/>
    <w:rsid w:val="008C0FBF"/>
    <w:rsid w:val="008C6CCD"/>
    <w:rsid w:val="008D3162"/>
    <w:rsid w:val="008D400D"/>
    <w:rsid w:val="008E0738"/>
    <w:rsid w:val="008E1C47"/>
    <w:rsid w:val="008F45A0"/>
    <w:rsid w:val="008F5881"/>
    <w:rsid w:val="008F5F8C"/>
    <w:rsid w:val="00906EB5"/>
    <w:rsid w:val="0091181E"/>
    <w:rsid w:val="0092652A"/>
    <w:rsid w:val="00940728"/>
    <w:rsid w:val="00950FCF"/>
    <w:rsid w:val="009770F2"/>
    <w:rsid w:val="00986207"/>
    <w:rsid w:val="00992CB2"/>
    <w:rsid w:val="00993843"/>
    <w:rsid w:val="009B215D"/>
    <w:rsid w:val="009C41BB"/>
    <w:rsid w:val="009F4294"/>
    <w:rsid w:val="00A13568"/>
    <w:rsid w:val="00A17A3E"/>
    <w:rsid w:val="00A30463"/>
    <w:rsid w:val="00A308DA"/>
    <w:rsid w:val="00A53509"/>
    <w:rsid w:val="00A56BF0"/>
    <w:rsid w:val="00A8788B"/>
    <w:rsid w:val="00A94D85"/>
    <w:rsid w:val="00AB03ED"/>
    <w:rsid w:val="00AB5D62"/>
    <w:rsid w:val="00AC4085"/>
    <w:rsid w:val="00B117A9"/>
    <w:rsid w:val="00B2380E"/>
    <w:rsid w:val="00B24CE0"/>
    <w:rsid w:val="00B349AE"/>
    <w:rsid w:val="00B370D3"/>
    <w:rsid w:val="00B41B34"/>
    <w:rsid w:val="00B461AD"/>
    <w:rsid w:val="00B46A3E"/>
    <w:rsid w:val="00B51FB0"/>
    <w:rsid w:val="00B8006B"/>
    <w:rsid w:val="00B86098"/>
    <w:rsid w:val="00B91396"/>
    <w:rsid w:val="00B95CCA"/>
    <w:rsid w:val="00BD428E"/>
    <w:rsid w:val="00BD6ACA"/>
    <w:rsid w:val="00BD70F5"/>
    <w:rsid w:val="00BE758D"/>
    <w:rsid w:val="00BF04FF"/>
    <w:rsid w:val="00BF7AEF"/>
    <w:rsid w:val="00BF7C33"/>
    <w:rsid w:val="00C10E3A"/>
    <w:rsid w:val="00C13807"/>
    <w:rsid w:val="00C33549"/>
    <w:rsid w:val="00C432B5"/>
    <w:rsid w:val="00C43F0A"/>
    <w:rsid w:val="00C46720"/>
    <w:rsid w:val="00C517A0"/>
    <w:rsid w:val="00C629E3"/>
    <w:rsid w:val="00C648DB"/>
    <w:rsid w:val="00C64F6C"/>
    <w:rsid w:val="00C65D7D"/>
    <w:rsid w:val="00C810F1"/>
    <w:rsid w:val="00C94106"/>
    <w:rsid w:val="00C96203"/>
    <w:rsid w:val="00CA178F"/>
    <w:rsid w:val="00CA282C"/>
    <w:rsid w:val="00CB79E5"/>
    <w:rsid w:val="00CC1B7E"/>
    <w:rsid w:val="00CD04D1"/>
    <w:rsid w:val="00CE188D"/>
    <w:rsid w:val="00CE4424"/>
    <w:rsid w:val="00D00FA2"/>
    <w:rsid w:val="00D217F6"/>
    <w:rsid w:val="00D64D34"/>
    <w:rsid w:val="00D769A4"/>
    <w:rsid w:val="00D83ACF"/>
    <w:rsid w:val="00D949A7"/>
    <w:rsid w:val="00D9530F"/>
    <w:rsid w:val="00D95E26"/>
    <w:rsid w:val="00DD1A3A"/>
    <w:rsid w:val="00DE13FD"/>
    <w:rsid w:val="00E01710"/>
    <w:rsid w:val="00E0543B"/>
    <w:rsid w:val="00E328E5"/>
    <w:rsid w:val="00E51291"/>
    <w:rsid w:val="00E53F42"/>
    <w:rsid w:val="00E6290A"/>
    <w:rsid w:val="00E82A23"/>
    <w:rsid w:val="00EA1FA8"/>
    <w:rsid w:val="00EA6EEF"/>
    <w:rsid w:val="00EB3D6F"/>
    <w:rsid w:val="00EC11DB"/>
    <w:rsid w:val="00EC221A"/>
    <w:rsid w:val="00EC4AE7"/>
    <w:rsid w:val="00ED7486"/>
    <w:rsid w:val="00EF2A50"/>
    <w:rsid w:val="00EF6D38"/>
    <w:rsid w:val="00F176A8"/>
    <w:rsid w:val="00F34350"/>
    <w:rsid w:val="00F46F09"/>
    <w:rsid w:val="00F550FA"/>
    <w:rsid w:val="00F55295"/>
    <w:rsid w:val="00F56051"/>
    <w:rsid w:val="00F64801"/>
    <w:rsid w:val="00F65513"/>
    <w:rsid w:val="00FB3B35"/>
    <w:rsid w:val="00FB55A6"/>
    <w:rsid w:val="00FC146B"/>
    <w:rsid w:val="00FD15CA"/>
    <w:rsid w:val="00FE0D04"/>
    <w:rsid w:val="00FE510B"/>
    <w:rsid w:val="00FF5FAA"/>
    <w:rsid w:val="514A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764683"/>
  <w15:chartTrackingRefBased/>
  <w15:docId w15:val="{7E90F26B-4338-4C27-990E-672D9600F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link w:val="Heading3Char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  <w:szCs w:val="20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szCs w:val="20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cs="Nunito Sans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Heading3Char">
    <w:name w:val="Heading 3 Char"/>
    <w:link w:val="Heading3"/>
    <w:uiPriority w:val="1"/>
    <w:rsid w:val="00106F71"/>
    <w:rPr>
      <w:rFonts w:ascii="Nunito Sans Black" w:eastAsia="NunitoSans-Black" w:hAnsi="Nunito Sans Black" w:cs="NunitoSans-Black"/>
      <w:bCs/>
      <w:color w:val="7414DC"/>
      <w:spacing w:val="-11"/>
      <w:szCs w:val="60"/>
      <w:lang w:val="da-DK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E59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59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5959"/>
    <w:rPr>
      <w:rFonts w:cs="Nunito Sans"/>
      <w:lang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59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5959"/>
    <w:rPr>
      <w:rFonts w:cs="Nunito Sans"/>
      <w:b/>
      <w:bCs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art.carter\Desktop\RA%20Review%20-%201%20Feb%202019\NewScoutDocTemp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E69968C920A344B3C5EFFA212E1B98" ma:contentTypeVersion="2" ma:contentTypeDescription="Create a new document." ma:contentTypeScope="" ma:versionID="bd1bb6d84fde1b1ebb8db112c99d236f">
  <xsd:schema xmlns:xsd="http://www.w3.org/2001/XMLSchema" xmlns:xs="http://www.w3.org/2001/XMLSchema" xmlns:p="http://schemas.microsoft.com/office/2006/metadata/properties" xmlns:ns2="4ff5c5ec-000a-4b6c-b949-40985db87ceb" targetNamespace="http://schemas.microsoft.com/office/2006/metadata/properties" ma:root="true" ma:fieldsID="6377699ab83a9766c537e85626041bdf" ns2:_="">
    <xsd:import namespace="4ff5c5ec-000a-4b6c-b949-40985db87c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5c5ec-000a-4b6c-b949-40985db87c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5C60C7-AF8C-4C2E-8F33-78E84D5918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f5c5ec-000a-4b6c-b949-40985db87c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5BD96F-EA1A-4A11-92A3-E36EEF4AF8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A20EA6-BE9D-4BC5-AF7C-61506AEBD1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211DB87-5FB7-4290-B4B9-662362104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NewScoutDocTempLandscape</Template>
  <TotalTime>0</TotalTime>
  <Pages>2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Westwood - GSL 1st A&amp;L</dc:creator>
  <cp:keywords/>
  <cp:lastModifiedBy>Mark Westwood</cp:lastModifiedBy>
  <cp:revision>25</cp:revision>
  <cp:lastPrinted>2019-01-31T09:56:00Z</cp:lastPrinted>
  <dcterms:created xsi:type="dcterms:W3CDTF">2020-12-27T19:32:00Z</dcterms:created>
  <dcterms:modified xsi:type="dcterms:W3CDTF">2020-12-28T12:16:00Z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0x01010099E69968C920A344B3C5EFFA212E1B98</vt:lpwstr>
  </property>
</Properties>
</file>